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5752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910"/>
        <w:gridCol w:w="1882"/>
        <w:gridCol w:w="387"/>
        <w:gridCol w:w="566"/>
        <w:gridCol w:w="838"/>
        <w:gridCol w:w="72"/>
        <w:gridCol w:w="929"/>
        <w:gridCol w:w="81"/>
        <w:gridCol w:w="1423"/>
        <w:gridCol w:w="2048"/>
      </w:tblGrid>
      <w:tr w:rsidR="00A4496B" w:rsidRPr="00143164" w14:paraId="5C623C6C" w14:textId="77777777" w:rsidTr="003D1539">
        <w:trPr>
          <w:trHeight w:val="325"/>
        </w:trPr>
        <w:tc>
          <w:tcPr>
            <w:tcW w:w="5000" w:type="pct"/>
            <w:gridSpan w:val="11"/>
            <w:shd w:val="clear" w:color="auto" w:fill="1E73AC" w:themeFill="accent2" w:themeFillTint="BF"/>
          </w:tcPr>
          <w:p w14:paraId="2C413385" w14:textId="77777777" w:rsidR="00650259" w:rsidRPr="00C30DBD" w:rsidRDefault="006A6EF1" w:rsidP="00BA7B97">
            <w:pPr>
              <w:pStyle w:val="Ttulo1"/>
              <w:ind w:firstLine="34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r w:rsidRPr="00C30DBD">
              <w:rPr>
                <w:rFonts w:asciiTheme="minorHAnsi" w:hAnsiTheme="minorHAnsi" w:cs="Times-Roman"/>
              </w:rPr>
              <w:t xml:space="preserve">SOLICITAÇÃO DE APROVEITAMENTO </w:t>
            </w:r>
            <w:r w:rsidR="00BA7B97" w:rsidRPr="00C30DBD">
              <w:rPr>
                <w:rFonts w:asciiTheme="minorHAnsi" w:hAnsiTheme="minorHAnsi" w:cs="Times-Roman"/>
              </w:rPr>
              <w:t>DE ATIVIDADES COMPLEMENTARES</w:t>
            </w:r>
          </w:p>
        </w:tc>
      </w:tr>
      <w:tr w:rsidR="00A4496B" w:rsidRPr="00143164" w14:paraId="5761B4B0" w14:textId="77777777" w:rsidTr="00141F28">
        <w:tc>
          <w:tcPr>
            <w:tcW w:w="704" w:type="pct"/>
            <w:vAlign w:val="bottom"/>
          </w:tcPr>
          <w:p w14:paraId="3FB4E389" w14:textId="77777777" w:rsidR="00650259" w:rsidRPr="007439B4" w:rsidRDefault="00751721" w:rsidP="00A8443F">
            <w:pPr>
              <w:pStyle w:val="Recuonormal"/>
              <w:ind w:left="34" w:hanging="34"/>
              <w:rPr>
                <w:b/>
                <w:sz w:val="20"/>
                <w:szCs w:val="22"/>
                <w:lang w:val="pt-BR"/>
              </w:rPr>
            </w:pPr>
            <w:permStart w:id="1791502868" w:edGrp="everyone" w:colFirst="1" w:colLast="1"/>
            <w:r w:rsidRPr="007439B4">
              <w:rPr>
                <w:b/>
                <w:sz w:val="20"/>
                <w:szCs w:val="22"/>
                <w:lang w:val="pt-BR"/>
              </w:rPr>
              <w:t>Requerente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4296" w:type="pct"/>
            <w:gridSpan w:val="10"/>
            <w:tcBorders>
              <w:bottom w:val="single" w:sz="4" w:space="0" w:color="auto"/>
            </w:tcBorders>
            <w:vAlign w:val="bottom"/>
          </w:tcPr>
          <w:p w14:paraId="1989D29E" w14:textId="77777777" w:rsidR="00650259" w:rsidRPr="007439B4" w:rsidRDefault="00650259" w:rsidP="00751721">
            <w:pPr>
              <w:tabs>
                <w:tab w:val="left" w:pos="4570"/>
              </w:tabs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14:paraId="0CD7E320" w14:textId="77777777" w:rsidTr="00141F28">
        <w:tc>
          <w:tcPr>
            <w:tcW w:w="704" w:type="pct"/>
            <w:vAlign w:val="bottom"/>
          </w:tcPr>
          <w:p w14:paraId="5A5DB41B" w14:textId="77777777" w:rsidR="00751721" w:rsidRPr="007439B4" w:rsidRDefault="00751721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668485106" w:edGrp="everyone" w:colFirst="3" w:colLast="3"/>
            <w:permStart w:id="56382906" w:edGrp="everyone" w:colFirst="1" w:colLast="1"/>
            <w:permEnd w:id="1791502868"/>
            <w:r w:rsidRPr="007439B4">
              <w:rPr>
                <w:b/>
                <w:sz w:val="20"/>
                <w:szCs w:val="22"/>
                <w:lang w:val="pt-BR"/>
              </w:rPr>
              <w:t>Nº Matrícula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1761" w:type="pct"/>
            <w:gridSpan w:val="4"/>
            <w:tcBorders>
              <w:bottom w:val="single" w:sz="4" w:space="0" w:color="auto"/>
            </w:tcBorders>
            <w:vAlign w:val="bottom"/>
          </w:tcPr>
          <w:p w14:paraId="57D3466D" w14:textId="77777777" w:rsidR="00751721" w:rsidRPr="007439B4" w:rsidRDefault="00751721" w:rsidP="00A4496B">
            <w:pPr>
              <w:spacing w:before="120"/>
              <w:ind w:left="2564" w:right="-392" w:hanging="2529"/>
              <w:rPr>
                <w:sz w:val="20"/>
                <w:szCs w:val="22"/>
                <w:lang w:val="pt-BR"/>
              </w:rPr>
            </w:pPr>
          </w:p>
        </w:tc>
        <w:tc>
          <w:tcPr>
            <w:tcW w:w="394" w:type="pct"/>
            <w:vAlign w:val="bottom"/>
          </w:tcPr>
          <w:p w14:paraId="5F419C89" w14:textId="77777777" w:rsidR="00751721" w:rsidRPr="00C30DBD" w:rsidRDefault="002551B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i/>
                <w:sz w:val="20"/>
                <w:szCs w:val="22"/>
                <w:lang w:val="pt-BR"/>
              </w:rPr>
            </w:pPr>
            <w:r w:rsidRPr="00C30DBD">
              <w:rPr>
                <w:i/>
                <w:sz w:val="20"/>
                <w:szCs w:val="22"/>
                <w:lang w:val="pt-BR"/>
              </w:rPr>
              <w:t xml:space="preserve"> </w:t>
            </w:r>
            <w:r w:rsidR="00C30DBD" w:rsidRPr="00C30DBD">
              <w:rPr>
                <w:b/>
                <w:i/>
                <w:sz w:val="20"/>
                <w:szCs w:val="22"/>
                <w:lang w:val="pt-BR"/>
              </w:rPr>
              <w:t>E-mail:</w:t>
            </w:r>
          </w:p>
        </w:tc>
        <w:tc>
          <w:tcPr>
            <w:tcW w:w="2140" w:type="pct"/>
            <w:gridSpan w:val="5"/>
            <w:tcBorders>
              <w:bottom w:val="single" w:sz="4" w:space="0" w:color="auto"/>
            </w:tcBorders>
            <w:vAlign w:val="bottom"/>
          </w:tcPr>
          <w:p w14:paraId="731F24E9" w14:textId="77777777" w:rsidR="00751721" w:rsidRPr="007439B4" w:rsidRDefault="00751721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14:paraId="13CC63E3" w14:textId="77777777" w:rsidTr="00141F28">
        <w:tc>
          <w:tcPr>
            <w:tcW w:w="1132" w:type="pct"/>
            <w:gridSpan w:val="2"/>
            <w:vAlign w:val="bottom"/>
          </w:tcPr>
          <w:p w14:paraId="51310C6E" w14:textId="77777777" w:rsidR="00272012" w:rsidRPr="007439B4" w:rsidRDefault="00272012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2141683406" w:edGrp="everyone" w:colFirst="3" w:colLast="3"/>
            <w:permStart w:id="1293224828" w:edGrp="everyone" w:colFirst="1" w:colLast="1"/>
            <w:permEnd w:id="668485106"/>
            <w:permEnd w:id="56382906"/>
            <w:r>
              <w:rPr>
                <w:b/>
                <w:sz w:val="20"/>
                <w:szCs w:val="22"/>
                <w:lang w:val="pt-BR"/>
              </w:rPr>
              <w:t>Nome do Orientador (a):</w:t>
            </w:r>
          </w:p>
        </w:tc>
        <w:tc>
          <w:tcPr>
            <w:tcW w:w="1761" w:type="pct"/>
            <w:gridSpan w:val="5"/>
            <w:tcBorders>
              <w:bottom w:val="single" w:sz="4" w:space="0" w:color="auto"/>
            </w:tcBorders>
            <w:vAlign w:val="bottom"/>
          </w:tcPr>
          <w:p w14:paraId="61B6AE94" w14:textId="77777777" w:rsidR="00272012" w:rsidRPr="007439B4" w:rsidRDefault="00272012" w:rsidP="003D1539">
            <w:pPr>
              <w:spacing w:before="120"/>
              <w:ind w:left="-108" w:right="-392" w:firstLine="144"/>
              <w:rPr>
                <w:sz w:val="20"/>
                <w:szCs w:val="22"/>
                <w:lang w:val="pt-BR"/>
              </w:rPr>
            </w:pPr>
          </w:p>
        </w:tc>
        <w:tc>
          <w:tcPr>
            <w:tcW w:w="437" w:type="pct"/>
            <w:vAlign w:val="bottom"/>
          </w:tcPr>
          <w:p w14:paraId="38543CB5" w14:textId="77777777" w:rsidR="00272012" w:rsidRPr="00272012" w:rsidRDefault="0027201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0"/>
                <w:szCs w:val="22"/>
                <w:lang w:val="pt-BR"/>
              </w:rPr>
            </w:pPr>
            <w:r w:rsidRPr="00272012">
              <w:rPr>
                <w:b/>
                <w:sz w:val="20"/>
                <w:szCs w:val="22"/>
                <w:lang w:val="pt-BR"/>
              </w:rPr>
              <w:t>Telefone:</w:t>
            </w:r>
          </w:p>
        </w:tc>
        <w:tc>
          <w:tcPr>
            <w:tcW w:w="1669" w:type="pct"/>
            <w:gridSpan w:val="3"/>
            <w:tcBorders>
              <w:bottom w:val="single" w:sz="4" w:space="0" w:color="auto"/>
            </w:tcBorders>
            <w:vAlign w:val="bottom"/>
          </w:tcPr>
          <w:p w14:paraId="12A9B689" w14:textId="77777777" w:rsidR="00272012" w:rsidRPr="007439B4" w:rsidRDefault="00272012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permEnd w:id="2141683406"/>
      <w:permEnd w:id="1293224828"/>
      <w:tr w:rsidR="00A4496B" w:rsidRPr="00143164" w14:paraId="363EB91A" w14:textId="77777777" w:rsidTr="00272012">
        <w:trPr>
          <w:trHeight w:val="70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2320C532" w14:textId="77777777"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14:paraId="3B39DED0" w14:textId="77777777" w:rsidR="006A6EF1" w:rsidRDefault="00BA7B97" w:rsidP="007439B4">
            <w:pPr>
              <w:pStyle w:val="SemEspaamento"/>
              <w:jc w:val="both"/>
              <w:rPr>
                <w:b/>
                <w:sz w:val="20"/>
                <w:u w:val="single"/>
              </w:rPr>
            </w:pPr>
            <w:r w:rsidRPr="00BA7B97">
              <w:rPr>
                <w:rFonts w:ascii="Times New Roman" w:hAnsi="Times New Roman" w:cs="Times New Roman"/>
                <w:noProof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A24EA" wp14:editId="6A770D9B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151765</wp:posOffset>
                      </wp:positionV>
                      <wp:extent cx="3657600" cy="2466975"/>
                      <wp:effectExtent l="0" t="0" r="0" b="9525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ED3C0" w14:textId="3213BBD8" w:rsidR="00803632" w:rsidRPr="00803632" w:rsidRDefault="00803632" w:rsidP="00803632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03632">
                                    <w:rPr>
                                      <w:rFonts w:ascii="Times New Roman" w:hAnsi="Times New Roman" w:cs="Times New Roman"/>
                                    </w:rPr>
                                    <w:t>b) artigo científico em revista qualis (10h),</w:t>
                                  </w:r>
                                </w:p>
                                <w:p w14:paraId="3A689AB7" w14:textId="29BE2D44" w:rsidR="00BA7B97" w:rsidRPr="00BA7B97" w:rsidRDefault="00803632" w:rsidP="00803632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03632">
                                    <w:rPr>
                                      <w:rFonts w:ascii="Times New Roman" w:hAnsi="Times New Roman" w:cs="Times New Roman"/>
                                    </w:rPr>
                                    <w:t>c) resenha em revista qualis (2h),</w:t>
                                  </w:r>
                                </w:p>
                                <w:p w14:paraId="62978893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d) texto de opinião artística em jornais, revistas e veículos análogos (2h).</w:t>
                                  </w:r>
                                </w:p>
                                <w:p w14:paraId="656CB6FA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 xml:space="preserve">VI – Participação: </w:t>
                                  </w:r>
                                </w:p>
                                <w:p w14:paraId="16B481EB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a) em organização de evento acadêmico (2h),</w:t>
                                  </w:r>
                                </w:p>
                                <w:p w14:paraId="25E8D9D5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b) de comissão julgadora (2h),</w:t>
                                  </w:r>
                                </w:p>
                                <w:p w14:paraId="70F98277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c) de orientação de trabalho de conclusão de curso e plano de estudo de Iniciação Científica (4h),</w:t>
                                  </w:r>
                                </w:p>
                                <w:p w14:paraId="2F0EF103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d) como ouvinte em banca de defesa de dissertação de mestrado e tese de doutorado (1h),</w:t>
                                  </w:r>
                                </w:p>
                                <w:p w14:paraId="6B40DB93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e) em cursos e mini-cursos (2h).</w:t>
                                  </w:r>
                                </w:p>
                                <w:p w14:paraId="25437856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VII – Certificado de desenvolvimento de:</w:t>
                                  </w:r>
                                </w:p>
                                <w:p w14:paraId="286C51B6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 xml:space="preserve">a) workshop (4h), </w:t>
                                  </w:r>
                                </w:p>
                                <w:p w14:paraId="5E877E1E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b) oficina (4h),</w:t>
                                  </w:r>
                                </w:p>
                                <w:p w14:paraId="0EFE3E49" w14:textId="77777777" w:rsidR="00803632" w:rsidRPr="00803632" w:rsidRDefault="00803632" w:rsidP="00803632">
                                  <w:pPr>
                                    <w:spacing w:after="0"/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</w:pP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c) minicurso (4h).</w:t>
                                  </w:r>
                                </w:p>
                                <w:p w14:paraId="35E4E237" w14:textId="175E79D2" w:rsidR="00BA7B97" w:rsidRDefault="00803632" w:rsidP="00803632"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VII</w:t>
                                  </w: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 xml:space="preserve">I – Apresentação Seminário de Dissertação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p</w:t>
                                  </w:r>
                                  <w:r w:rsidRPr="00803632">
                                    <w:rPr>
                                      <w:rFonts w:ascii="Times New Roman" w:eastAsia="Calibri" w:hAnsi="Times New Roman" w:cs="Times New Roman"/>
                                      <w:sz w:val="18"/>
                                    </w:rPr>
                                    <w:t>elo Programa (15h).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A24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245.3pt;margin-top:11.95pt;width:4in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" stroked="f">
                      <v:textbox>
                        <w:txbxContent>
                          <w:p w14:paraId="0F6ED3C0" w14:textId="3213BBD8" w:rsidR="00803632" w:rsidRPr="00803632" w:rsidRDefault="00803632" w:rsidP="00803632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3632">
                              <w:rPr>
                                <w:rFonts w:ascii="Times New Roman" w:hAnsi="Times New Roman" w:cs="Times New Roman"/>
                              </w:rPr>
                              <w:t>b) artigo científico em revista qualis (10h),</w:t>
                            </w:r>
                          </w:p>
                          <w:p w14:paraId="3A689AB7" w14:textId="29BE2D44" w:rsidR="00BA7B97" w:rsidRPr="00BA7B97" w:rsidRDefault="00803632" w:rsidP="00803632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3632">
                              <w:rPr>
                                <w:rFonts w:ascii="Times New Roman" w:hAnsi="Times New Roman" w:cs="Times New Roman"/>
                              </w:rPr>
                              <w:t>c) resenha em revista qualis (2h),</w:t>
                            </w:r>
                          </w:p>
                          <w:p w14:paraId="62978893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d) texto de opinião artística em jornais, revistas e veículos análogos (2h).</w:t>
                            </w:r>
                          </w:p>
                          <w:p w14:paraId="656CB6FA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 xml:space="preserve">VI – Participação: </w:t>
                            </w:r>
                          </w:p>
                          <w:p w14:paraId="16B481EB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a) em organização de evento acadêmico (2h),</w:t>
                            </w:r>
                          </w:p>
                          <w:p w14:paraId="25E8D9D5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b) de comissão julgadora (2h),</w:t>
                            </w:r>
                          </w:p>
                          <w:p w14:paraId="70F98277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c) de orientação de trabalho de conclusão de curso e plano de estudo de Iniciação Científica (4h),</w:t>
                            </w:r>
                          </w:p>
                          <w:p w14:paraId="2F0EF103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d) como ouvinte em banca de defesa de dissertação de mestrado e tese de doutorado (1h),</w:t>
                            </w:r>
                          </w:p>
                          <w:p w14:paraId="6B40DB93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e) em cursos e mini-cursos (2h).</w:t>
                            </w:r>
                          </w:p>
                          <w:p w14:paraId="25437856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VII – Certificado de desenvolvimento de:</w:t>
                            </w:r>
                          </w:p>
                          <w:p w14:paraId="286C51B6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 xml:space="preserve">a) workshop (4h), </w:t>
                            </w:r>
                          </w:p>
                          <w:p w14:paraId="5E877E1E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b) oficina (4h),</w:t>
                            </w:r>
                          </w:p>
                          <w:p w14:paraId="0EFE3E49" w14:textId="77777777" w:rsidR="00803632" w:rsidRPr="00803632" w:rsidRDefault="00803632" w:rsidP="00803632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</w:pP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c) minicurso (4h).</w:t>
                            </w:r>
                          </w:p>
                          <w:p w14:paraId="35E4E237" w14:textId="175E79D2" w:rsidR="00BA7B97" w:rsidRDefault="00803632" w:rsidP="00803632">
                            <w:r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VII</w:t>
                            </w: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 xml:space="preserve">I – Apresentação Seminário de Dissertação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p</w:t>
                            </w:r>
                            <w:r w:rsidRPr="00803632">
                              <w:rPr>
                                <w:rFonts w:ascii="Times New Roman" w:eastAsia="Calibri" w:hAnsi="Times New Roman" w:cs="Times New Roman"/>
                                <w:sz w:val="18"/>
                              </w:rPr>
                              <w:t>elo Programa (15h).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2BF6" w:rsidRPr="007439B4">
              <w:rPr>
                <w:b/>
                <w:sz w:val="20"/>
                <w:u w:val="single"/>
                <w:lang w:val="pt-BR"/>
              </w:rPr>
              <w:t>S</w:t>
            </w:r>
            <w:r w:rsidR="00A02BF6" w:rsidRPr="007439B4">
              <w:rPr>
                <w:b/>
                <w:sz w:val="20"/>
                <w:u w:val="single"/>
              </w:rPr>
              <w:t>olicito avaliação para aproveitame</w:t>
            </w:r>
            <w:r w:rsidR="006A6EF1" w:rsidRPr="007439B4">
              <w:rPr>
                <w:b/>
                <w:sz w:val="20"/>
                <w:u w:val="single"/>
              </w:rPr>
              <w:t>nto de créditos das Atividades Complementares</w:t>
            </w:r>
            <w:r>
              <w:rPr>
                <w:b/>
                <w:sz w:val="20"/>
                <w:u w:val="single"/>
              </w:rPr>
              <w:t xml:space="preserve"> </w:t>
            </w:r>
            <w:r w:rsidR="00A02BF6" w:rsidRPr="007439B4">
              <w:rPr>
                <w:b/>
                <w:sz w:val="20"/>
                <w:u w:val="single"/>
              </w:rPr>
              <w:t>registradas abaixo, com comprovantes</w:t>
            </w:r>
            <w:r w:rsidR="007439B4">
              <w:rPr>
                <w:b/>
                <w:sz w:val="20"/>
                <w:u w:val="single"/>
              </w:rPr>
              <w:t xml:space="preserve"> em anexo em PDF</w:t>
            </w:r>
          </w:p>
          <w:p w14:paraId="03377D98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 xml:space="preserve">I – Certificado de palestra proferida em evento científico-cultural: </w:t>
            </w:r>
          </w:p>
          <w:p w14:paraId="02D9E2A6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a) regional (2 horas),</w:t>
            </w:r>
          </w:p>
          <w:p w14:paraId="7BD8B725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b) nacional (5 horas),</w:t>
            </w:r>
          </w:p>
          <w:p w14:paraId="43F70A29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c) internacional (15 horas).</w:t>
            </w:r>
          </w:p>
          <w:p w14:paraId="78D9D56E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II – Certificado de comunicação em evento científico:</w:t>
            </w:r>
          </w:p>
          <w:p w14:paraId="57DDD944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a) regional (2 horas),</w:t>
            </w:r>
          </w:p>
          <w:p w14:paraId="74E4ECBA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b) nacional (4 horas),</w:t>
            </w:r>
          </w:p>
          <w:p w14:paraId="0D5A9269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c) internacional (8 horas).</w:t>
            </w:r>
          </w:p>
          <w:p w14:paraId="755814BE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III – Publicação de livro com produção crítico-literária como:</w:t>
            </w:r>
          </w:p>
          <w:p w14:paraId="4F20A0E7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a) autor (10h),</w:t>
            </w:r>
          </w:p>
          <w:p w14:paraId="31C99CB4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b) organizador (5h).</w:t>
            </w:r>
          </w:p>
          <w:p w14:paraId="340C3AFB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IV - Publicação de livro com produção de natureza artística:</w:t>
            </w:r>
          </w:p>
          <w:p w14:paraId="543F6FC5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a) autor (10h),</w:t>
            </w:r>
          </w:p>
          <w:p w14:paraId="20AFC870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b) co-autor (5h).</w:t>
            </w:r>
          </w:p>
          <w:p w14:paraId="737DD00C" w14:textId="77777777" w:rsidR="00803632" w:rsidRPr="00803632" w:rsidRDefault="00803632" w:rsidP="008036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V - Publicação:</w:t>
            </w:r>
          </w:p>
          <w:p w14:paraId="577CD561" w14:textId="3CA34FF9" w:rsidR="00BA7B97" w:rsidRPr="00C30DBD" w:rsidRDefault="00803632" w:rsidP="0080363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03632">
              <w:rPr>
                <w:rFonts w:ascii="Times New Roman" w:hAnsi="Times New Roman" w:cs="Times New Roman"/>
                <w:sz w:val="18"/>
                <w:szCs w:val="20"/>
              </w:rPr>
              <w:t>a) capítulo de livro (5h),</w:t>
            </w:r>
            <w:r w:rsidR="00BA7B97" w:rsidRPr="00C30DBD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6B12C114" w14:textId="77777777" w:rsidR="00C30DBD" w:rsidRDefault="00C30DBD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9860A1C" w14:textId="77777777" w:rsidR="003D1539" w:rsidRPr="00BA7B97" w:rsidRDefault="003D1539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AA5EC8" w:rsidRPr="00143164" w14:paraId="55F057AB" w14:textId="77777777" w:rsidTr="00995E7A">
        <w:trPr>
          <w:trHeight w:val="360"/>
        </w:trPr>
        <w:tc>
          <w:tcPr>
            <w:tcW w:w="4037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14:paraId="1F4FE7A0" w14:textId="77777777" w:rsidR="00AA5EC8" w:rsidRPr="003D1539" w:rsidRDefault="00AA5EC8" w:rsidP="00AE4261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PREENCHIMENTO DISCENTE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57759C0C" w14:textId="77777777" w:rsidR="00AA5EC8" w:rsidRPr="003D1539" w:rsidRDefault="00AA5EC8" w:rsidP="00AA5EC8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PREENCHIMENTO DOCENTE</w:t>
            </w:r>
          </w:p>
        </w:tc>
      </w:tr>
      <w:tr w:rsidR="00272012" w:rsidRPr="00143164" w14:paraId="622FFF14" w14:textId="77777777" w:rsidTr="00995E7A">
        <w:trPr>
          <w:trHeight w:val="360"/>
        </w:trPr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14:paraId="006016C3" w14:textId="77777777"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ATIVIDADE</w:t>
            </w:r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14:paraId="0155EFF0" w14:textId="77777777"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CLASSIFICAÇÃO DA ATIVIDADE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14:paraId="58E28D66" w14:textId="77777777"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CARGA HORÁRIA</w:t>
            </w:r>
          </w:p>
        </w:tc>
        <w:tc>
          <w:tcPr>
            <w:tcW w:w="9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065767A6" w14:textId="77777777" w:rsidR="00BA7B97" w:rsidRPr="003D1539" w:rsidRDefault="00BA7B97" w:rsidP="00BA7B97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CARGA HORÁRIA</w:t>
            </w:r>
          </w:p>
        </w:tc>
      </w:tr>
      <w:tr w:rsidR="00272012" w:rsidRPr="00143164" w14:paraId="186EBFCA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98FCF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449406242" w:edGrp="everyone" w:colFirst="0" w:colLast="0"/>
            <w:permStart w:id="380385360" w:ed="PUCGOIAS\giovanne" w:colFirst="0" w:colLast="0"/>
            <w:permStart w:id="163607062" w:edGrp="everyone" w:colFirst="1" w:colLast="1"/>
            <w:permStart w:id="1599490471" w:ed="PUCGOIAS\giovanne" w:colFirst="1" w:colLast="1"/>
            <w:permStart w:id="1760439464" w:edGrp="everyone" w:colFirst="2" w:colLast="2"/>
            <w:permStart w:id="624250365" w:edGrp="everyone" w:colFirst="3" w:colLast="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EE778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548552581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2B652" w14:textId="77777777" w:rsidR="00BA7B97" w:rsidRPr="003D1539" w:rsidRDefault="00BA7B97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30892575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0CB806E5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06A64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568083157" w:edGrp="everyone" w:colFirst="0" w:colLast="0"/>
            <w:permStart w:id="1047150006" w:ed="PUCGOIAS\giovanne" w:colFirst="0" w:colLast="0"/>
            <w:permStart w:id="903289324" w:edGrp="everyone" w:colFirst="1" w:colLast="1"/>
            <w:permStart w:id="2134131615" w:edGrp="everyone" w:colFirst="2" w:colLast="2"/>
            <w:permStart w:id="1369199663" w:edGrp="everyone" w:colFirst="3" w:colLast="3"/>
            <w:permEnd w:id="449406242"/>
            <w:permEnd w:id="380385360"/>
            <w:permEnd w:id="163607062"/>
            <w:permEnd w:id="1599490471"/>
            <w:permEnd w:id="1760439464"/>
            <w:permEnd w:id="624250365"/>
            <w:permEnd w:id="1548552581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E7F81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22694844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E5765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3EDBAE3C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A02BF6" w14:paraId="019AC355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D4388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852729476" w:edGrp="everyone" w:colFirst="0" w:colLast="0"/>
            <w:permStart w:id="768952045" w:ed="PUCGOIAS\giovanne" w:colFirst="0" w:colLast="0"/>
            <w:permStart w:id="850751279" w:edGrp="everyone" w:colFirst="1" w:colLast="1"/>
            <w:permStart w:id="1260814326" w:edGrp="everyone" w:colFirst="2" w:colLast="2"/>
            <w:permStart w:id="1972576951" w:edGrp="everyone" w:colFirst="3" w:colLast="3"/>
            <w:permEnd w:id="568083157"/>
            <w:permEnd w:id="1047150006"/>
            <w:permEnd w:id="903289324"/>
            <w:permEnd w:id="2134131615"/>
            <w:permEnd w:id="1369199663"/>
            <w:permEnd w:id="222694844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45EB2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85454463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1A58A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09684E91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3E073F4B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43F44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89946643" w:edGrp="everyone" w:colFirst="0" w:colLast="0"/>
            <w:permStart w:id="234061132" w:ed="PUCGOIAS\giovanne" w:colFirst="0" w:colLast="0"/>
            <w:permStart w:id="1897488369" w:edGrp="everyone" w:colFirst="1" w:colLast="1"/>
            <w:permStart w:id="790302237" w:edGrp="everyone" w:colFirst="2" w:colLast="2"/>
            <w:permStart w:id="82009851" w:edGrp="everyone" w:colFirst="3" w:colLast="3"/>
            <w:permEnd w:id="1852729476"/>
            <w:permEnd w:id="768952045"/>
            <w:permEnd w:id="850751279"/>
            <w:permEnd w:id="1260814326"/>
            <w:permEnd w:id="1972576951"/>
            <w:permEnd w:id="85454463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BCDB3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8780931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F21A3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2DCA1EAB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15B2808B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3EA6D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022988265" w:edGrp="everyone" w:colFirst="0" w:colLast="0"/>
            <w:permStart w:id="564599713" w:ed="PUCGOIAS\giovanne" w:colFirst="0" w:colLast="0"/>
            <w:permStart w:id="28592489" w:edGrp="everyone" w:colFirst="1" w:colLast="1"/>
            <w:permStart w:id="1063286553" w:edGrp="everyone" w:colFirst="2" w:colLast="2"/>
            <w:permStart w:id="555286881" w:edGrp="everyone" w:colFirst="3" w:colLast="3"/>
            <w:permEnd w:id="1989946643"/>
            <w:permEnd w:id="234061132"/>
            <w:permEnd w:id="1897488369"/>
            <w:permEnd w:id="790302237"/>
            <w:permEnd w:id="82009851"/>
            <w:permEnd w:id="148780931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52AB2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053505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3B2FF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7BC6D3A6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482B1494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A0412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22226644" w:edGrp="everyone" w:colFirst="0" w:colLast="0"/>
            <w:permStart w:id="952902212" w:ed="PUCGOIAS\giovanne" w:colFirst="0" w:colLast="0"/>
            <w:permStart w:id="1649943032" w:edGrp="everyone" w:colFirst="1" w:colLast="1"/>
            <w:permStart w:id="1929713611" w:edGrp="everyone" w:colFirst="2" w:colLast="2"/>
            <w:permStart w:id="617634425" w:edGrp="everyone" w:colFirst="3" w:colLast="3"/>
            <w:permEnd w:id="2022988265"/>
            <w:permEnd w:id="564599713"/>
            <w:permEnd w:id="28592489"/>
            <w:permEnd w:id="1063286553"/>
            <w:permEnd w:id="555286881"/>
            <w:permEnd w:id="14053505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B33DB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00075333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12237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2B0A60AA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3CDCE262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13BCC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683813274" w:edGrp="everyone" w:colFirst="0" w:colLast="0"/>
            <w:permStart w:id="1737442774" w:ed="PUCGOIAS\giovanne" w:colFirst="0" w:colLast="0"/>
            <w:permStart w:id="1033778517" w:edGrp="everyone" w:colFirst="1" w:colLast="1"/>
            <w:permStart w:id="1090988212" w:edGrp="everyone" w:colFirst="2" w:colLast="2"/>
            <w:permStart w:id="1034712329" w:edGrp="everyone" w:colFirst="3" w:colLast="3"/>
            <w:permEnd w:id="122226644"/>
            <w:permEnd w:id="952902212"/>
            <w:permEnd w:id="1649943032"/>
            <w:permEnd w:id="1929713611"/>
            <w:permEnd w:id="617634425"/>
            <w:permEnd w:id="140007533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FC646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468983613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611A4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4CDFB2D8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14:paraId="16DCCD3B" w14:textId="77777777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5A23F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47588289" w:edGrp="everyone" w:colFirst="0" w:colLast="0"/>
            <w:permStart w:id="237657344" w:ed="PUCGOIAS\giovanne" w:colFirst="0" w:colLast="0"/>
            <w:permStart w:id="1924270977" w:edGrp="everyone" w:colFirst="1" w:colLast="1"/>
            <w:permStart w:id="84241912" w:edGrp="everyone" w:colFirst="2" w:colLast="2"/>
            <w:permStart w:id="437336751" w:edGrp="everyone" w:colFirst="3" w:colLast="3"/>
            <w:permEnd w:id="683813274"/>
            <w:permEnd w:id="1737442774"/>
            <w:permEnd w:id="1033778517"/>
            <w:permEnd w:id="1090988212"/>
            <w:permEnd w:id="1034712329"/>
            <w:permEnd w:id="46898361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DF9CC" w14:textId="77777777"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956641324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4AF59" w14:textId="77777777"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0FB7BD10" w14:textId="77777777"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permEnd w:id="1747588289"/>
      <w:permEnd w:id="237657344"/>
      <w:permEnd w:id="1924270977"/>
      <w:permEnd w:id="84241912"/>
      <w:permEnd w:id="437336751"/>
      <w:permEnd w:id="956641324"/>
      <w:tr w:rsidR="00E34369" w:rsidRPr="00143164" w14:paraId="42B586FC" w14:textId="77777777" w:rsidTr="00141F28"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2FBA0FAD" w14:textId="77777777"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 xml:space="preserve">Total de horas: </w:t>
            </w:r>
            <w:permStart w:id="1173631364" w:edGrp="everyone"/>
            <w:r w:rsidRPr="003D1539">
              <w:rPr>
                <w:sz w:val="22"/>
                <w:szCs w:val="22"/>
                <w:lang w:val="pt-BR"/>
              </w:rPr>
              <w:t xml:space="preserve">       </w:t>
            </w:r>
          </w:p>
        </w:tc>
        <w:permEnd w:id="1173631364"/>
        <w:tc>
          <w:tcPr>
            <w:tcW w:w="201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0FF81F04" w14:textId="77777777"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>Total de Créditos:</w:t>
            </w:r>
            <w:permStart w:id="196047476" w:edGrp="everyone"/>
            <w:r w:rsidRPr="003D1539">
              <w:rPr>
                <w:sz w:val="22"/>
                <w:szCs w:val="22"/>
                <w:lang w:val="pt-BR"/>
              </w:rPr>
              <w:t xml:space="preserve">        </w:t>
            </w:r>
            <w:permEnd w:id="196047476"/>
            <w:r w:rsidRPr="003D1539">
              <w:rPr>
                <w:sz w:val="22"/>
                <w:szCs w:val="22"/>
                <w:lang w:val="pt-BR"/>
              </w:rPr>
              <w:t xml:space="preserve"> 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3CCA94A6" w14:textId="77777777" w:rsidR="00E34369" w:rsidRPr="003D1539" w:rsidRDefault="00E34369" w:rsidP="00AE4261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 xml:space="preserve">Data: </w:t>
            </w:r>
            <w:permStart w:id="608002291" w:edGrp="everyone"/>
            <w:r w:rsidRPr="003D1539">
              <w:rPr>
                <w:sz w:val="22"/>
                <w:szCs w:val="22"/>
                <w:lang w:val="pt-BR"/>
              </w:rPr>
              <w:t xml:space="preserve">     </w:t>
            </w:r>
            <w:permEnd w:id="608002291"/>
          </w:p>
        </w:tc>
      </w:tr>
      <w:tr w:rsidR="00AA5EC8" w:rsidRPr="00143164" w14:paraId="27F19240" w14:textId="77777777" w:rsidTr="00141F28">
        <w:tc>
          <w:tcPr>
            <w:tcW w:w="704" w:type="pct"/>
            <w:vAlign w:val="bottom"/>
          </w:tcPr>
          <w:p w14:paraId="490853DA" w14:textId="77777777"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14:paraId="5F85B805" w14:textId="77777777"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A5EC8" w:rsidRPr="00143164" w14:paraId="66D3FC15" w14:textId="77777777" w:rsidTr="00141F28">
        <w:tc>
          <w:tcPr>
            <w:tcW w:w="704" w:type="pct"/>
            <w:vAlign w:val="bottom"/>
          </w:tcPr>
          <w:p w14:paraId="79847371" w14:textId="77777777"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14:paraId="694DC037" w14:textId="77777777"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14:paraId="6D7AA65D" w14:textId="77777777" w:rsidR="00141F28" w:rsidRDefault="00141F28" w:rsidP="00141F28">
      <w:pPr>
        <w:pStyle w:val="PargrafodaLista"/>
        <w:jc w:val="both"/>
        <w:rPr>
          <w:sz w:val="22"/>
          <w:lang w:val="pt-BR"/>
        </w:rPr>
      </w:pPr>
      <w:r>
        <w:rPr>
          <w:b/>
          <w:sz w:val="22"/>
        </w:rPr>
        <w:t>DISCENTE</w:t>
      </w:r>
      <w:r w:rsidRPr="00153B05">
        <w:rPr>
          <w:b/>
          <w:sz w:val="22"/>
        </w:rPr>
        <w:t>:</w:t>
      </w:r>
      <w:r w:rsidRPr="00153B05">
        <w:rPr>
          <w:sz w:val="22"/>
        </w:rPr>
        <w:t xml:space="preserve"> </w:t>
      </w:r>
      <w:r>
        <w:rPr>
          <w:sz w:val="22"/>
          <w:lang w:val="pt-BR"/>
        </w:rPr>
        <w:t>Preencher o formulário acima juntamente com o seu (sua) orientador (a).</w:t>
      </w:r>
    </w:p>
    <w:p w14:paraId="154D3DD7" w14:textId="735CF271" w:rsidR="00D142B2" w:rsidRPr="00AA5EC8" w:rsidRDefault="007439B4" w:rsidP="00141F28">
      <w:pPr>
        <w:pStyle w:val="PargrafodaLista"/>
        <w:numPr>
          <w:ilvl w:val="0"/>
          <w:numId w:val="28"/>
        </w:numPr>
        <w:jc w:val="both"/>
        <w:rPr>
          <w:sz w:val="20"/>
          <w:szCs w:val="16"/>
        </w:rPr>
      </w:pPr>
      <w:r w:rsidRPr="00D142B2">
        <w:rPr>
          <w:sz w:val="20"/>
          <w:szCs w:val="16"/>
        </w:rPr>
        <w:t>SÓ SERÃO REGIS</w:t>
      </w:r>
      <w:r>
        <w:rPr>
          <w:sz w:val="20"/>
          <w:szCs w:val="16"/>
        </w:rPr>
        <w:t>TRADOS OS CRÉDITOS COMPLETOS</w:t>
      </w:r>
      <w:r w:rsidR="00141F28">
        <w:rPr>
          <w:sz w:val="20"/>
          <w:szCs w:val="16"/>
        </w:rPr>
        <w:t xml:space="preserve">, OU SEJA, </w:t>
      </w:r>
      <w:r w:rsidR="00803632">
        <w:rPr>
          <w:sz w:val="20"/>
          <w:szCs w:val="16"/>
        </w:rPr>
        <w:t>3</w:t>
      </w:r>
      <w:r w:rsidR="00141F28">
        <w:rPr>
          <w:sz w:val="20"/>
          <w:szCs w:val="16"/>
        </w:rPr>
        <w:t xml:space="preserve"> CRÉDITOS (</w:t>
      </w:r>
      <w:r w:rsidR="00803632">
        <w:rPr>
          <w:sz w:val="20"/>
          <w:szCs w:val="16"/>
        </w:rPr>
        <w:t>45</w:t>
      </w:r>
      <w:r w:rsidR="00141F28">
        <w:rPr>
          <w:sz w:val="20"/>
          <w:szCs w:val="16"/>
        </w:rPr>
        <w:t>H)</w:t>
      </w:r>
      <w:r>
        <w:rPr>
          <w:sz w:val="20"/>
          <w:szCs w:val="16"/>
        </w:rPr>
        <w:t>.</w:t>
      </w:r>
    </w:p>
    <w:sectPr w:rsidR="00D142B2" w:rsidRPr="00AA5EC8" w:rsidSect="003D1539">
      <w:headerReference w:type="default" r:id="rId11"/>
      <w:footerReference w:type="default" r:id="rId12"/>
      <w:pgSz w:w="11906" w:h="16838" w:code="9"/>
      <w:pgMar w:top="80" w:right="1440" w:bottom="31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99040" w14:textId="77777777" w:rsidR="00D238E9" w:rsidRDefault="00D238E9" w:rsidP="00650259">
      <w:pPr>
        <w:spacing w:after="0" w:line="240" w:lineRule="auto"/>
      </w:pPr>
      <w:r>
        <w:separator/>
      </w:r>
    </w:p>
  </w:endnote>
  <w:endnote w:type="continuationSeparator" w:id="0">
    <w:p w14:paraId="4C29CCCC" w14:textId="77777777" w:rsidR="00D238E9" w:rsidRDefault="00D238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BD4E11-229C-48ED-B066-C18AAD0E1194}"/>
    <w:embedBold r:id="rId2" w:fontKey="{F526F41D-C8BD-4FFD-A5A7-5849FB5B9D9D}"/>
    <w:embedItalic r:id="rId3" w:fontKey="{103F1456-D378-4AA7-8010-E88DF896C0BA}"/>
    <w:embedBoldItalic r:id="rId4" w:fontKey="{4FF04544-2133-4589-A8B0-DBC5E3CCB0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F503466-F634-429C-B4B6-B60563FA1A44}"/>
    <w:embedBold r:id="rId6" w:fontKey="{688FEB99-3C3C-4A0A-94BE-0FA45F7A7E8F}"/>
    <w:embedItalic r:id="rId7" w:fontKey="{D0EC11B0-55F4-4A6C-8331-2EAD6535AEF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7EE5D114-8BF8-48E3-8789-AD7283C939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F5334CF-820E-444C-B333-F202AAB3370D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14:paraId="30CC9219" w14:textId="77777777" w:rsidTr="003328D5">
      <w:tc>
        <w:tcPr>
          <w:tcW w:w="4678" w:type="dxa"/>
          <w:vAlign w:val="center"/>
        </w:tcPr>
        <w:p w14:paraId="6EB88A8F" w14:textId="77777777"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38A86F8F" w14:textId="77777777"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330D980F" w14:textId="77777777"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1E306" w14:textId="77777777" w:rsidR="00D238E9" w:rsidRDefault="00D238E9" w:rsidP="00650259">
      <w:pPr>
        <w:spacing w:after="0" w:line="240" w:lineRule="auto"/>
      </w:pPr>
      <w:r>
        <w:separator/>
      </w:r>
    </w:p>
  </w:footnote>
  <w:footnote w:type="continuationSeparator" w:id="0">
    <w:p w14:paraId="242E75EF" w14:textId="77777777" w:rsidR="00D238E9" w:rsidRDefault="00D238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14:paraId="43B6D88D" w14:textId="77777777" w:rsidTr="003D1539">
      <w:trPr>
        <w:trHeight w:val="1989"/>
      </w:trPr>
      <w:tc>
        <w:tcPr>
          <w:tcW w:w="1526" w:type="dxa"/>
          <w:vAlign w:val="center"/>
        </w:tcPr>
        <w:p w14:paraId="46EA7699" w14:textId="77777777" w:rsidR="004D61CA" w:rsidRDefault="004D61CA" w:rsidP="0090596C">
          <w:pPr>
            <w:pStyle w:val="Cabealho"/>
            <w:ind w:left="-108"/>
          </w:pPr>
          <w:bookmarkStart w:id="0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7045CCE" wp14:editId="7D6948DD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14:paraId="2BD4A4F9" w14:textId="77777777"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14:paraId="17C9B2AF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14:paraId="2FD8AF54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14:paraId="26CAF57F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14:paraId="5338C3A8" w14:textId="77777777" w:rsidR="004D61CA" w:rsidRPr="00CA2270" w:rsidRDefault="004D61CA" w:rsidP="000F25D1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0F25D1">
            <w:rPr>
              <w:rFonts w:ascii="Times New Roman" w:hAnsi="Times New Roman" w:cs="Times New Roman"/>
              <w:b/>
              <w:sz w:val="20"/>
            </w:rPr>
            <w:t>LETRAS</w:t>
          </w:r>
        </w:p>
      </w:tc>
    </w:tr>
    <w:bookmarkEnd w:id="0"/>
  </w:tbl>
  <w:p w14:paraId="589E6EDD" w14:textId="77777777"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0B3B2D"/>
    <w:multiLevelType w:val="hybridMultilevel"/>
    <w:tmpl w:val="3A3444B2"/>
    <w:lvl w:ilvl="0" w:tplc="E94CB7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3D96251"/>
    <w:multiLevelType w:val="hybridMultilevel"/>
    <w:tmpl w:val="5BFAEB2A"/>
    <w:lvl w:ilvl="0" w:tplc="28FA61F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97F14"/>
    <w:multiLevelType w:val="hybridMultilevel"/>
    <w:tmpl w:val="C8CA8D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B674DC"/>
    <w:multiLevelType w:val="hybridMultilevel"/>
    <w:tmpl w:val="F5602734"/>
    <w:lvl w:ilvl="0" w:tplc="C3005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E77ED"/>
    <w:multiLevelType w:val="hybridMultilevel"/>
    <w:tmpl w:val="08C6E1C8"/>
    <w:lvl w:ilvl="0" w:tplc="0DA0086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7"/>
  </w:num>
  <w:num w:numId="5">
    <w:abstractNumId w:val="18"/>
  </w:num>
  <w:num w:numId="6">
    <w:abstractNumId w:val="25"/>
  </w:num>
  <w:num w:numId="7">
    <w:abstractNumId w:val="11"/>
  </w:num>
  <w:num w:numId="8">
    <w:abstractNumId w:val="15"/>
  </w:num>
  <w:num w:numId="9">
    <w:abstractNumId w:val="23"/>
  </w:num>
  <w:num w:numId="10">
    <w:abstractNumId w:val="2"/>
  </w:num>
  <w:num w:numId="11">
    <w:abstractNumId w:val="10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2"/>
  </w:num>
  <w:num w:numId="17">
    <w:abstractNumId w:val="4"/>
  </w:num>
  <w:num w:numId="18">
    <w:abstractNumId w:val="27"/>
  </w:num>
  <w:num w:numId="19">
    <w:abstractNumId w:val="24"/>
  </w:num>
  <w:num w:numId="20">
    <w:abstractNumId w:val="19"/>
  </w:num>
  <w:num w:numId="21">
    <w:abstractNumId w:val="26"/>
  </w:num>
  <w:num w:numId="22">
    <w:abstractNumId w:val="9"/>
  </w:num>
  <w:num w:numId="23">
    <w:abstractNumId w:val="20"/>
  </w:num>
  <w:num w:numId="24">
    <w:abstractNumId w:val="7"/>
  </w:num>
  <w:num w:numId="25">
    <w:abstractNumId w:val="1"/>
  </w:num>
  <w:num w:numId="26">
    <w:abstractNumId w:val="8"/>
  </w:num>
  <w:num w:numId="27">
    <w:abstractNumId w:val="5"/>
  </w:num>
  <w:num w:numId="28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0F25D1"/>
    <w:rsid w:val="00132430"/>
    <w:rsid w:val="00141F28"/>
    <w:rsid w:val="00143164"/>
    <w:rsid w:val="001727CA"/>
    <w:rsid w:val="00172997"/>
    <w:rsid w:val="00186ECA"/>
    <w:rsid w:val="001A5075"/>
    <w:rsid w:val="002114A6"/>
    <w:rsid w:val="002551B2"/>
    <w:rsid w:val="00272012"/>
    <w:rsid w:val="002928D0"/>
    <w:rsid w:val="002C03AA"/>
    <w:rsid w:val="002C56E6"/>
    <w:rsid w:val="002F5396"/>
    <w:rsid w:val="0031086C"/>
    <w:rsid w:val="003222E9"/>
    <w:rsid w:val="003328D5"/>
    <w:rsid w:val="00355EDA"/>
    <w:rsid w:val="00361E11"/>
    <w:rsid w:val="00373E6D"/>
    <w:rsid w:val="00391AE5"/>
    <w:rsid w:val="003A3312"/>
    <w:rsid w:val="003B4744"/>
    <w:rsid w:val="003D1539"/>
    <w:rsid w:val="003F0847"/>
    <w:rsid w:val="0040090B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41E2A"/>
    <w:rsid w:val="00577E06"/>
    <w:rsid w:val="00590C78"/>
    <w:rsid w:val="005A3BF7"/>
    <w:rsid w:val="005D6220"/>
    <w:rsid w:val="005E1737"/>
    <w:rsid w:val="005E2545"/>
    <w:rsid w:val="005F2035"/>
    <w:rsid w:val="005F7990"/>
    <w:rsid w:val="00600B18"/>
    <w:rsid w:val="0063739C"/>
    <w:rsid w:val="00637FDF"/>
    <w:rsid w:val="00650259"/>
    <w:rsid w:val="006A6EF1"/>
    <w:rsid w:val="00700A1A"/>
    <w:rsid w:val="007439B4"/>
    <w:rsid w:val="00751721"/>
    <w:rsid w:val="00770F25"/>
    <w:rsid w:val="007A35A8"/>
    <w:rsid w:val="007B0A85"/>
    <w:rsid w:val="007C6A52"/>
    <w:rsid w:val="007D2C9D"/>
    <w:rsid w:val="007F7B5D"/>
    <w:rsid w:val="00803632"/>
    <w:rsid w:val="0082043E"/>
    <w:rsid w:val="00836129"/>
    <w:rsid w:val="00873630"/>
    <w:rsid w:val="00873E89"/>
    <w:rsid w:val="008B2CA8"/>
    <w:rsid w:val="008B44E1"/>
    <w:rsid w:val="008E203A"/>
    <w:rsid w:val="008F23E6"/>
    <w:rsid w:val="0090596C"/>
    <w:rsid w:val="0091229C"/>
    <w:rsid w:val="00936872"/>
    <w:rsid w:val="00940E73"/>
    <w:rsid w:val="0098597D"/>
    <w:rsid w:val="00995E7A"/>
    <w:rsid w:val="009F0ACB"/>
    <w:rsid w:val="009F619A"/>
    <w:rsid w:val="009F6DDE"/>
    <w:rsid w:val="00A02BF6"/>
    <w:rsid w:val="00A0741D"/>
    <w:rsid w:val="00A370A8"/>
    <w:rsid w:val="00A4218F"/>
    <w:rsid w:val="00A4496B"/>
    <w:rsid w:val="00A8443F"/>
    <w:rsid w:val="00AA5EC8"/>
    <w:rsid w:val="00AE4261"/>
    <w:rsid w:val="00BA7B97"/>
    <w:rsid w:val="00BC6950"/>
    <w:rsid w:val="00BD4753"/>
    <w:rsid w:val="00BD5CB1"/>
    <w:rsid w:val="00BE62EE"/>
    <w:rsid w:val="00BE7CD8"/>
    <w:rsid w:val="00C003BA"/>
    <w:rsid w:val="00C23955"/>
    <w:rsid w:val="00C30DBD"/>
    <w:rsid w:val="00C46878"/>
    <w:rsid w:val="00C653E0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238E9"/>
    <w:rsid w:val="00D46D40"/>
    <w:rsid w:val="00DB3FAD"/>
    <w:rsid w:val="00E12F79"/>
    <w:rsid w:val="00E139C4"/>
    <w:rsid w:val="00E34369"/>
    <w:rsid w:val="00E61C09"/>
    <w:rsid w:val="00E677FE"/>
    <w:rsid w:val="00EB3B58"/>
    <w:rsid w:val="00EC7359"/>
    <w:rsid w:val="00EE0152"/>
    <w:rsid w:val="00EE3054"/>
    <w:rsid w:val="00F00606"/>
    <w:rsid w:val="00F01256"/>
    <w:rsid w:val="00F52451"/>
    <w:rsid w:val="00F96F62"/>
    <w:rsid w:val="00FA6CD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A896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8D9C6-1291-41D9-ABEA-29124ED6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diretório.dotx</Template>
  <TotalTime>0</TotalTime>
  <Pages>1</Pages>
  <Words>182</Words>
  <Characters>985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2020-09-08T13:06:00Z</dcterms:created>
  <dcterms:modified xsi:type="dcterms:W3CDTF">2020-09-08T13:15:00Z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