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1070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"/>
        <w:gridCol w:w="213"/>
        <w:gridCol w:w="25"/>
        <w:gridCol w:w="569"/>
        <w:gridCol w:w="151"/>
        <w:gridCol w:w="106"/>
        <w:gridCol w:w="20"/>
        <w:gridCol w:w="139"/>
        <w:gridCol w:w="569"/>
        <w:gridCol w:w="2795"/>
        <w:gridCol w:w="246"/>
        <w:gridCol w:w="37"/>
        <w:gridCol w:w="458"/>
        <w:gridCol w:w="1371"/>
        <w:gridCol w:w="241"/>
        <w:gridCol w:w="65"/>
        <w:gridCol w:w="2300"/>
        <w:gridCol w:w="246"/>
        <w:gridCol w:w="2996"/>
        <w:gridCol w:w="3605"/>
        <w:gridCol w:w="3548"/>
      </w:tblGrid>
      <w:tr w:rsidR="00D42823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shd w:val="clear" w:color="auto" w:fill="1E73AC" w:themeFill="accent2" w:themeFillTint="BF"/>
          </w:tcPr>
          <w:p w:rsidR="00650259" w:rsidRPr="00143164" w:rsidRDefault="00751721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permStart w:id="942939455" w:ed="PUCGOIAS\giovanne" w:colFirst="0" w:colLast="0"/>
            <w:r>
              <w:rPr>
                <w:lang w:val="pt-BR"/>
              </w:rPr>
              <w:t>REQUERIMENTO GERAL</w:t>
            </w:r>
          </w:p>
        </w:tc>
      </w:tr>
      <w:tr w:rsidR="00E01518" w:rsidRPr="00143164" w:rsidTr="00087101">
        <w:trPr>
          <w:gridAfter w:val="4"/>
          <w:wAfter w:w="2540" w:type="pct"/>
        </w:trPr>
        <w:tc>
          <w:tcPr>
            <w:tcW w:w="383" w:type="pct"/>
            <w:gridSpan w:val="4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283482488" w:ed="PUCGOIAS\giovanne" w:colFirst="0" w:colLast="0"/>
            <w:permStart w:id="1477116723" w:edGrp="everyone" w:colFirst="1" w:colLast="1"/>
            <w:permEnd w:id="942939455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2077" w:type="pct"/>
            <w:gridSpan w:val="13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095BBE" w:rsidRPr="00143164" w:rsidTr="00087101">
        <w:trPr>
          <w:gridAfter w:val="4"/>
          <w:wAfter w:w="2540" w:type="pct"/>
        </w:trPr>
        <w:tc>
          <w:tcPr>
            <w:tcW w:w="383" w:type="pct"/>
            <w:gridSpan w:val="4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261926166" w:ed="PUCGOIAS\giovanne" w:colFirst="0" w:colLast="0"/>
            <w:permStart w:id="1078408079" w:ed="PUCGOIAS\giovanne" w:colFirst="2" w:colLast="2"/>
            <w:permStart w:id="2119381681" w:edGrp="everyone" w:colFirst="3" w:colLast="3"/>
            <w:permStart w:id="1379343199" w:edGrp="everyone" w:colFirst="1" w:colLast="1"/>
            <w:permEnd w:id="1283482488"/>
            <w:permEnd w:id="1477116723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924" w:type="pct"/>
            <w:gridSpan w:val="6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81" w:type="pct"/>
            <w:gridSpan w:val="3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971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451" w:type="pct"/>
            <w:gridSpan w:val="7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2079997174" w:ed="PUCGOIAS\giovanne" w:colFirst="0" w:colLast="0"/>
            <w:permStart w:id="931429765" w:ed="PUCGOIAS\giovanne" w:colFirst="2" w:colLast="2"/>
            <w:permStart w:id="625542958" w:edGrp="everyone" w:colFirst="1" w:colLast="1"/>
            <w:permStart w:id="1799690120" w:edGrp="everyone" w:colFirst="3" w:colLast="3"/>
            <w:permEnd w:id="1261926166"/>
            <w:permEnd w:id="1078408079"/>
            <w:permEnd w:id="2119381681"/>
            <w:permEnd w:id="1379343199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925" w:type="pct"/>
            <w:gridSpan w:val="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522" w:type="pct"/>
            <w:gridSpan w:val="4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38" w:type="pct"/>
            <w:gridSpan w:val="2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790433913" w:edGrp="everyone" w:colFirst="1" w:colLast="1"/>
            <w:permStart w:id="18948077" w:ed="PUCGOIAS\giovanne" w:colFirst="0" w:colLast="0"/>
            <w:permEnd w:id="2079997174"/>
            <w:permEnd w:id="931429765"/>
            <w:permEnd w:id="625542958"/>
            <w:permEnd w:id="1799690120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2222" w:type="pct"/>
            <w:gridSpan w:val="1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624" w:type="pct"/>
            <w:gridSpan w:val="9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568568837" w:edGrp="everyone" w:colFirst="1" w:colLast="1"/>
            <w:permStart w:id="732628866" w:ed="PUCGOIAS\giovanne" w:colFirst="0" w:colLast="0"/>
            <w:permEnd w:id="790433913"/>
            <w:permEnd w:id="18948077"/>
            <w:r w:rsidRPr="00A8443F">
              <w:rPr>
                <w:b/>
                <w:sz w:val="22"/>
                <w:szCs w:val="22"/>
                <w:lang w:val="pt-BR"/>
              </w:rPr>
              <w:t xml:space="preserve">Nome do </w:t>
            </w:r>
            <w:proofErr w:type="gramStart"/>
            <w:r w:rsidRPr="00A8443F">
              <w:rPr>
                <w:b/>
                <w:sz w:val="22"/>
                <w:szCs w:val="22"/>
                <w:lang w:val="pt-BR"/>
              </w:rPr>
              <w:t>Orientador(</w:t>
            </w:r>
            <w:proofErr w:type="gramEnd"/>
            <w:r w:rsidRPr="00A8443F">
              <w:rPr>
                <w:b/>
                <w:sz w:val="22"/>
                <w:szCs w:val="22"/>
                <w:lang w:val="pt-BR"/>
              </w:rPr>
              <w:t>a):</w:t>
            </w:r>
          </w:p>
        </w:tc>
        <w:tc>
          <w:tcPr>
            <w:tcW w:w="1835" w:type="pct"/>
            <w:gridSpan w:val="8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F31944">
            <w:pPr>
              <w:spacing w:before="120"/>
              <w:ind w:left="176" w:firstLine="28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087101">
        <w:trPr>
          <w:gridAfter w:val="4"/>
          <w:wAfter w:w="2540" w:type="pct"/>
          <w:trHeight w:val="70"/>
        </w:trPr>
        <w:tc>
          <w:tcPr>
            <w:tcW w:w="2460" w:type="pct"/>
            <w:gridSpan w:val="17"/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  <w:bookmarkStart w:id="0" w:name="_GoBack"/>
            <w:bookmarkEnd w:id="0"/>
            <w:permEnd w:id="1568568837"/>
            <w:permEnd w:id="732628866"/>
          </w:p>
          <w:p w:rsidR="00EF2908" w:rsidRPr="00A8443F" w:rsidRDefault="00EF290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shd w:val="clear" w:color="auto" w:fill="1E73AC" w:themeFill="accent2" w:themeFillTint="BF"/>
          </w:tcPr>
          <w:p w:rsidR="00483F06" w:rsidRPr="00143164" w:rsidRDefault="00483F06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permStart w:id="127404909" w:ed="PUCGOIAS\giovanne" w:colFirst="0" w:colLast="0"/>
            <w:r>
              <w:rPr>
                <w:lang w:val="pt-BR"/>
              </w:rPr>
              <w:t>SOLICITAÇÃO:</w:t>
            </w:r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tcBorders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428544541" w:edGrp="everyone" w:colFirst="0" w:colLast="0"/>
            <w:permEnd w:id="127404909"/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819224976" w:edGrp="everyone" w:colFirst="0" w:colLast="0"/>
            <w:permEnd w:id="428544541"/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340271219" w:edGrp="everyone" w:colFirst="0" w:colLast="0"/>
            <w:permEnd w:id="1819224976"/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972456445" w:edGrp="everyone" w:colFirst="0" w:colLast="0"/>
            <w:permEnd w:id="340271219"/>
          </w:p>
        </w:tc>
      </w:tr>
      <w:tr w:rsidR="00483F06" w:rsidRPr="00143164" w:rsidTr="00087101">
        <w:trPr>
          <w:gridAfter w:val="4"/>
          <w:wAfter w:w="2540" w:type="pct"/>
          <w:trHeight w:val="569"/>
        </w:trPr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52451">
            <w:pPr>
              <w:rPr>
                <w:lang w:val="pt-BR"/>
              </w:rPr>
            </w:pPr>
            <w:permStart w:id="403668183" w:edGrp="everyone" w:colFirst="0" w:colLast="0"/>
            <w:permEnd w:id="1972456445"/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731280462" w:edGrp="everyone" w:colFirst="0" w:colLast="0"/>
            <w:permEnd w:id="403668183"/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76877951" w:edGrp="everyone" w:colFirst="0" w:colLast="0"/>
            <w:permEnd w:id="1731280462"/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208102690" w:edGrp="everyone" w:colFirst="0" w:colLast="0"/>
            <w:permEnd w:id="76877951"/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209678994" w:edGrp="everyone" w:colFirst="0" w:colLast="0"/>
            <w:permEnd w:id="208102690"/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391128473" w:edGrp="everyone" w:colFirst="0" w:colLast="0"/>
            <w:permEnd w:id="209678994"/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234490063" w:edGrp="everyone" w:colFirst="0" w:colLast="0"/>
            <w:permEnd w:id="391128473"/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556115055" w:edGrp="everyone" w:colFirst="0" w:colLast="0"/>
            <w:permEnd w:id="234490063"/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2009361177" w:edGrp="everyone" w:colFirst="0" w:colLast="0"/>
            <w:permEnd w:id="1556115055"/>
          </w:p>
        </w:tc>
      </w:tr>
      <w:tr w:rsidR="00483F06" w:rsidRPr="00143164" w:rsidTr="00087101">
        <w:tc>
          <w:tcPr>
            <w:tcW w:w="246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153456809" w:edGrp="everyone" w:colFirst="0" w:colLast="0"/>
            <w:permEnd w:id="2009361177"/>
          </w:p>
        </w:tc>
        <w:tc>
          <w:tcPr>
            <w:tcW w:w="792" w:type="pct"/>
            <w:gridSpan w:val="2"/>
          </w:tcPr>
          <w:p w:rsidR="00483F06" w:rsidRPr="00143164" w:rsidRDefault="00483F06"/>
        </w:tc>
        <w:tc>
          <w:tcPr>
            <w:tcW w:w="881" w:type="pct"/>
          </w:tcPr>
          <w:p w:rsidR="00483F06" w:rsidRPr="00143164" w:rsidRDefault="00483F06"/>
        </w:tc>
        <w:tc>
          <w:tcPr>
            <w:tcW w:w="8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/>
        </w:tc>
      </w:tr>
      <w:tr w:rsidR="00483F06" w:rsidRPr="00143164" w:rsidTr="00087101">
        <w:trPr>
          <w:gridAfter w:val="6"/>
          <w:wAfter w:w="3118" w:type="pct"/>
        </w:trPr>
        <w:tc>
          <w:tcPr>
            <w:tcW w:w="244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435358333" w:edGrp="everyone" w:colFirst="3" w:colLast="3"/>
            <w:permEnd w:id="1153456809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76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permStart w:id="537610375" w:ed="PUCGOIAS\giovanne"/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  <w:permEnd w:id="537610375"/>
          </w:p>
        </w:tc>
        <w:tc>
          <w:tcPr>
            <w:tcW w:w="65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88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456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59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permEnd w:id="435358333"/>
      <w:tr w:rsidR="00483F06" w:rsidRPr="00143164" w:rsidTr="00087101">
        <w:trPr>
          <w:gridAfter w:val="3"/>
          <w:wAfter w:w="2480" w:type="pct"/>
        </w:trPr>
        <w:tc>
          <w:tcPr>
            <w:tcW w:w="446" w:type="pct"/>
            <w:gridSpan w:val="6"/>
            <w:vAlign w:val="bottom"/>
          </w:tcPr>
          <w:p w:rsidR="00483F06" w:rsidRPr="00143164" w:rsidRDefault="00483F06" w:rsidP="0090596C">
            <w:pPr>
              <w:spacing w:before="120"/>
              <w:ind w:left="698"/>
              <w:rPr>
                <w:sz w:val="36"/>
                <w:lang w:val="pt-BR"/>
              </w:rPr>
            </w:pPr>
          </w:p>
        </w:tc>
        <w:tc>
          <w:tcPr>
            <w:tcW w:w="2074" w:type="pct"/>
            <w:gridSpan w:val="12"/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383" w:type="pct"/>
            <w:gridSpan w:val="4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2077" w:type="pct"/>
            <w:gridSpan w:val="13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483F06" w:rsidRPr="00143164" w:rsidTr="00087101">
        <w:trPr>
          <w:gridAfter w:val="4"/>
          <w:wAfter w:w="2540" w:type="pct"/>
        </w:trPr>
        <w:tc>
          <w:tcPr>
            <w:tcW w:w="186" w:type="pct"/>
            <w:vAlign w:val="bottom"/>
          </w:tcPr>
          <w:p w:rsidR="00483F06" w:rsidRPr="00143164" w:rsidRDefault="00483F06" w:rsidP="00F52451">
            <w:pPr>
              <w:spacing w:before="120"/>
              <w:ind w:left="-20"/>
              <w:rPr>
                <w:sz w:val="36"/>
                <w:lang w:val="pt-BR"/>
              </w:rPr>
            </w:pPr>
          </w:p>
        </w:tc>
        <w:tc>
          <w:tcPr>
            <w:tcW w:w="2273" w:type="pct"/>
            <w:gridSpan w:val="16"/>
            <w:vAlign w:val="bottom"/>
          </w:tcPr>
          <w:p w:rsidR="00483F06" w:rsidRPr="00143164" w:rsidRDefault="00483F06" w:rsidP="00F52451">
            <w:pPr>
              <w:spacing w:before="120"/>
              <w:rPr>
                <w:lang w:val="pt-BR"/>
              </w:rPr>
            </w:pPr>
          </w:p>
        </w:tc>
      </w:tr>
    </w:tbl>
    <w:p w:rsidR="00A4218F" w:rsidRPr="00A4218F" w:rsidRDefault="00A4218F" w:rsidP="00A4218F">
      <w:pPr>
        <w:rPr>
          <w:sz w:val="12"/>
          <w:szCs w:val="16"/>
        </w:rPr>
      </w:pPr>
    </w:p>
    <w:sectPr w:rsidR="00A4218F" w:rsidRPr="00A4218F" w:rsidSect="00A8443F">
      <w:headerReference w:type="default" r:id="rId12"/>
      <w:footerReference w:type="default" r:id="rId13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130" w:rsidRDefault="001A7130" w:rsidP="00650259">
      <w:pPr>
        <w:spacing w:after="0" w:line="240" w:lineRule="auto"/>
      </w:pPr>
      <w:r>
        <w:separator/>
      </w:r>
    </w:p>
  </w:endnote>
  <w:endnote w:type="continuationSeparator" w:id="0">
    <w:p w:rsidR="001A7130" w:rsidRDefault="001A713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E01172F-0DC7-476E-84B1-93D16AABBC5D}"/>
    <w:embedBold r:id="rId2" w:fontKey="{11647A6C-3214-4789-9631-057F7788C607}"/>
    <w:embedBoldItalic r:id="rId3" w:fontKey="{19B321C9-6D53-49AF-ACF1-663B4106B2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D56160F-62AB-4F2C-B795-F641B525C836}"/>
    <w:embedBold r:id="rId5" w:fontKey="{CD431B5E-05D1-4ABF-83D9-0BEE742E7CD4}"/>
    <w:embedItalic r:id="rId6" w:fontKey="{2307BA7A-C2E7-4FF5-A3A9-0F8C09CD484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F597710F-37B1-4A6C-9212-505706825B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3F674BA-5A9F-4C88-ADD9-B3DCE63372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130" w:rsidRDefault="001A7130" w:rsidP="00650259">
      <w:pPr>
        <w:spacing w:after="0" w:line="240" w:lineRule="auto"/>
      </w:pPr>
      <w:r>
        <w:separator/>
      </w:r>
    </w:p>
  </w:footnote>
  <w:footnote w:type="continuationSeparator" w:id="0">
    <w:p w:rsidR="001A7130" w:rsidRDefault="001A713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F73F3CB" wp14:editId="0E5C6FBE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LTJBc/+xIGEa9yny1f9s4JD8VNI=" w:salt="PE4EUWt2c6mCwDnXS2pe8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5BBE"/>
    <w:rsid w:val="000D1F49"/>
    <w:rsid w:val="00132430"/>
    <w:rsid w:val="00143164"/>
    <w:rsid w:val="001727CA"/>
    <w:rsid w:val="001A7130"/>
    <w:rsid w:val="002551B2"/>
    <w:rsid w:val="002928D0"/>
    <w:rsid w:val="002C56E6"/>
    <w:rsid w:val="002E6B13"/>
    <w:rsid w:val="002F5396"/>
    <w:rsid w:val="003222E9"/>
    <w:rsid w:val="003328D5"/>
    <w:rsid w:val="00361E11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5112D0"/>
    <w:rsid w:val="00522F8D"/>
    <w:rsid w:val="00577E06"/>
    <w:rsid w:val="00590C78"/>
    <w:rsid w:val="005A3BF7"/>
    <w:rsid w:val="005E2545"/>
    <w:rsid w:val="005F2035"/>
    <w:rsid w:val="005F7990"/>
    <w:rsid w:val="0063739C"/>
    <w:rsid w:val="00650259"/>
    <w:rsid w:val="00751721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70A8"/>
    <w:rsid w:val="00A4218F"/>
    <w:rsid w:val="00A4496B"/>
    <w:rsid w:val="00A8443F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FA6C29-D306-4783-8269-D11BC1E6D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31</Words>
  <Characters>173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2019-08-02T17:20:00Z</dcterms:created>
  <dcterms:modified xsi:type="dcterms:W3CDTF">2019-08-19T14:36:00Z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