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579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"/>
        <w:gridCol w:w="622"/>
        <w:gridCol w:w="236"/>
        <w:gridCol w:w="598"/>
        <w:gridCol w:w="247"/>
        <w:gridCol w:w="21"/>
        <w:gridCol w:w="1260"/>
        <w:gridCol w:w="301"/>
        <w:gridCol w:w="705"/>
        <w:gridCol w:w="924"/>
        <w:gridCol w:w="322"/>
        <w:gridCol w:w="274"/>
        <w:gridCol w:w="468"/>
        <w:gridCol w:w="1668"/>
        <w:gridCol w:w="2293"/>
        <w:gridCol w:w="16"/>
        <w:gridCol w:w="214"/>
      </w:tblGrid>
      <w:tr w:rsidR="00D42823" w:rsidRPr="00143164" w:rsidTr="00E4055B">
        <w:trPr>
          <w:gridAfter w:val="1"/>
          <w:wAfter w:w="105" w:type="pct"/>
        </w:trPr>
        <w:tc>
          <w:tcPr>
            <w:tcW w:w="4895" w:type="pct"/>
            <w:gridSpan w:val="16"/>
            <w:shd w:val="clear" w:color="auto" w:fill="1E73AC" w:themeFill="accent2" w:themeFillTint="BF"/>
          </w:tcPr>
          <w:p w:rsidR="00650259" w:rsidRPr="00143164" w:rsidRDefault="003B11D3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permStart w:id="446565179" w:ed="PUCGOIAS\giovanne" w:colFirst="0" w:colLast="0"/>
            <w:r>
              <w:rPr>
                <w:lang w:val="pt-BR"/>
              </w:rPr>
              <w:t xml:space="preserve">MUDANÇA DE </w:t>
            </w:r>
            <w:proofErr w:type="gramStart"/>
            <w:r>
              <w:rPr>
                <w:lang w:val="pt-BR"/>
              </w:rPr>
              <w:t>ORIENTADOR</w:t>
            </w:r>
            <w:r w:rsidR="00E4055B">
              <w:rPr>
                <w:lang w:val="pt-BR"/>
              </w:rPr>
              <w:t>(</w:t>
            </w:r>
            <w:proofErr w:type="gramEnd"/>
            <w:r w:rsidR="00E4055B">
              <w:rPr>
                <w:lang w:val="pt-BR"/>
              </w:rPr>
              <w:t>A)</w:t>
            </w:r>
          </w:p>
        </w:tc>
      </w:tr>
      <w:tr w:rsidR="00E01518" w:rsidRPr="00143164" w:rsidTr="00E4055B">
        <w:trPr>
          <w:gridAfter w:val="1"/>
          <w:wAfter w:w="105" w:type="pct"/>
        </w:trPr>
        <w:tc>
          <w:tcPr>
            <w:tcW w:w="774" w:type="pct"/>
            <w:gridSpan w:val="4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805995682" w:ed="PUCGOIAS\giovanne" w:colFirst="0" w:colLast="0"/>
            <w:permStart w:id="1135046681" w:edGrp="everyone" w:colFirst="1" w:colLast="1"/>
            <w:permEnd w:id="446565179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21" w:type="pct"/>
            <w:gridSpan w:val="12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E4055B">
        <w:trPr>
          <w:gridAfter w:val="1"/>
          <w:wAfter w:w="105" w:type="pct"/>
        </w:trPr>
        <w:tc>
          <w:tcPr>
            <w:tcW w:w="774" w:type="pct"/>
            <w:gridSpan w:val="4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612787163" w:ed="PUCGOIAS\giovanne" w:colFirst="0" w:colLast="0"/>
            <w:permStart w:id="707400111" w:ed="PUCGOIAS\giovanne" w:colFirst="2" w:colLast="2"/>
            <w:permStart w:id="1755404126" w:edGrp="everyone" w:colFirst="3" w:colLast="3"/>
            <w:permStart w:id="889596568" w:edGrp="everyone" w:colFirst="1" w:colLast="1"/>
            <w:permEnd w:id="1805995682"/>
            <w:permEnd w:id="1135046681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33" w:type="pct"/>
            <w:gridSpan w:val="7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0" w:type="pct"/>
            <w:gridSpan w:val="2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28" w:type="pct"/>
            <w:gridSpan w:val="3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904" w:type="pct"/>
            <w:gridSpan w:val="6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653236514" w:ed="PUCGOIAS\giovanne" w:colFirst="0" w:colLast="0"/>
            <w:permStart w:id="915674170" w:ed="PUCGOIAS\giovanne" w:colFirst="2" w:colLast="2"/>
            <w:permStart w:id="1572146588" w:edGrp="everyone" w:colFirst="1" w:colLast="1"/>
            <w:permStart w:id="2044019572" w:edGrp="everyone" w:colFirst="3" w:colLast="3"/>
            <w:permEnd w:id="1612787163"/>
            <w:permEnd w:id="707400111"/>
            <w:permEnd w:id="1755404126"/>
            <w:permEnd w:id="889596568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36" w:type="pct"/>
            <w:gridSpan w:val="6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36" w:type="pct"/>
            <w:gridSpan w:val="2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20" w:type="pct"/>
            <w:gridSpan w:val="2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484" w:type="pct"/>
            <w:gridSpan w:val="3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619272644" w:edGrp="everyone" w:colFirst="1" w:colLast="1"/>
            <w:permStart w:id="1193373067" w:ed="PUCGOIAS\giovanne" w:colFirst="0" w:colLast="0"/>
            <w:permEnd w:id="1653236514"/>
            <w:permEnd w:id="915674170"/>
            <w:permEnd w:id="1572146588"/>
            <w:permEnd w:id="2044019572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11" w:type="pct"/>
            <w:gridSpan w:val="13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E4055B">
        <w:trPr>
          <w:gridAfter w:val="2"/>
          <w:wAfter w:w="112" w:type="pct"/>
        </w:trPr>
        <w:tc>
          <w:tcPr>
            <w:tcW w:w="1661" w:type="pct"/>
            <w:gridSpan w:val="8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464650647" w:edGrp="everyone" w:colFirst="1" w:colLast="1"/>
            <w:permStart w:id="904019956" w:ed="PUCGOIAS\giovanne" w:colFirst="0" w:colLast="0"/>
            <w:permEnd w:id="1619272644"/>
            <w:permEnd w:id="1193373067"/>
            <w:r w:rsidRPr="00A8443F">
              <w:rPr>
                <w:b/>
                <w:sz w:val="22"/>
                <w:szCs w:val="22"/>
                <w:lang w:val="pt-BR"/>
              </w:rPr>
              <w:t>Nome do</w:t>
            </w:r>
            <w:r w:rsidR="00E4055B">
              <w:rPr>
                <w:b/>
                <w:sz w:val="22"/>
                <w:szCs w:val="22"/>
                <w:lang w:val="pt-BR"/>
              </w:rPr>
              <w:t xml:space="preserve"> (a)</w:t>
            </w:r>
            <w:r w:rsidRPr="00A8443F">
              <w:rPr>
                <w:b/>
                <w:sz w:val="22"/>
                <w:szCs w:val="22"/>
                <w:lang w:val="pt-BR"/>
              </w:rPr>
              <w:t xml:space="preserve"> Orientador</w:t>
            </w:r>
            <w:r w:rsidR="00E4055B">
              <w:rPr>
                <w:b/>
                <w:sz w:val="22"/>
                <w:szCs w:val="22"/>
                <w:lang w:val="pt-BR"/>
              </w:rPr>
              <w:t xml:space="preserve"> </w:t>
            </w:r>
            <w:r w:rsidRPr="00A8443F">
              <w:rPr>
                <w:b/>
                <w:sz w:val="22"/>
                <w:szCs w:val="22"/>
                <w:lang w:val="pt-BR"/>
              </w:rPr>
              <w:t>(a)</w:t>
            </w:r>
            <w:r w:rsidR="00E4055B">
              <w:rPr>
                <w:b/>
                <w:sz w:val="22"/>
                <w:szCs w:val="22"/>
                <w:lang w:val="pt-BR"/>
              </w:rPr>
              <w:t xml:space="preserve"> atual</w:t>
            </w:r>
            <w:r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3227" w:type="pct"/>
            <w:gridSpan w:val="7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E4055B">
            <w:pPr>
              <w:spacing w:before="120"/>
              <w:ind w:left="176" w:hanging="144"/>
              <w:rPr>
                <w:sz w:val="22"/>
                <w:szCs w:val="22"/>
                <w:lang w:val="pt-BR"/>
              </w:rPr>
            </w:pPr>
          </w:p>
        </w:tc>
      </w:tr>
      <w:tr w:rsidR="00E4055B" w:rsidRPr="00143164" w:rsidTr="00E4055B">
        <w:trPr>
          <w:gridAfter w:val="2"/>
          <w:wAfter w:w="112" w:type="pct"/>
        </w:trPr>
        <w:tc>
          <w:tcPr>
            <w:tcW w:w="2003" w:type="pct"/>
            <w:gridSpan w:val="9"/>
            <w:vAlign w:val="bottom"/>
          </w:tcPr>
          <w:p w:rsidR="00E4055B" w:rsidRPr="00A8443F" w:rsidRDefault="00E4055B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702706245" w:ed="PUCGOIAS\giovanne" w:colFirst="0" w:colLast="0"/>
            <w:permStart w:id="178618113" w:edGrp="everyone" w:colFirst="1" w:colLast="1"/>
            <w:permEnd w:id="464650647"/>
            <w:permEnd w:id="904019956"/>
            <w:r>
              <w:rPr>
                <w:b/>
                <w:sz w:val="22"/>
                <w:szCs w:val="22"/>
                <w:lang w:val="pt-BR"/>
              </w:rPr>
              <w:t>Nome do (a) Orientador (a) Pretendido (a):</w:t>
            </w:r>
          </w:p>
        </w:tc>
        <w:tc>
          <w:tcPr>
            <w:tcW w:w="2885" w:type="pct"/>
            <w:gridSpan w:val="6"/>
            <w:tcBorders>
              <w:bottom w:val="single" w:sz="4" w:space="0" w:color="auto"/>
            </w:tcBorders>
            <w:vAlign w:val="bottom"/>
          </w:tcPr>
          <w:p w:rsidR="00E4055B" w:rsidRPr="00A8443F" w:rsidRDefault="00E4055B" w:rsidP="00E4055B">
            <w:pPr>
              <w:spacing w:before="120"/>
              <w:ind w:left="176" w:hanging="144"/>
              <w:rPr>
                <w:sz w:val="22"/>
                <w:szCs w:val="22"/>
                <w:lang w:val="pt-BR"/>
              </w:rPr>
            </w:pPr>
          </w:p>
        </w:tc>
      </w:tr>
      <w:permEnd w:id="1702706245"/>
      <w:permEnd w:id="178618113"/>
      <w:tr w:rsidR="00483F06" w:rsidRPr="00143164" w:rsidTr="00E4055B">
        <w:trPr>
          <w:gridAfter w:val="1"/>
          <w:wAfter w:w="105" w:type="pct"/>
          <w:trHeight w:val="70"/>
        </w:trPr>
        <w:tc>
          <w:tcPr>
            <w:tcW w:w="4895" w:type="pct"/>
            <w:gridSpan w:val="16"/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EF2908" w:rsidRPr="00A8443F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4895" w:type="pct"/>
            <w:gridSpan w:val="16"/>
            <w:shd w:val="clear" w:color="auto" w:fill="1E73AC" w:themeFill="accent2" w:themeFillTint="BF"/>
          </w:tcPr>
          <w:p w:rsidR="00483F06" w:rsidRPr="00143164" w:rsidRDefault="00E4055B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permStart w:id="606825593" w:ed="PUCGOIAS\giovanne" w:colFirst="0" w:colLast="0"/>
            <w:r>
              <w:rPr>
                <w:lang w:val="pt-BR"/>
              </w:rPr>
              <w:t>JUSTIFICATIVA</w:t>
            </w:r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4895" w:type="pct"/>
            <w:gridSpan w:val="16"/>
            <w:tcBorders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785069257" w:edGrp="everyone" w:colFirst="0" w:colLast="0"/>
            <w:permEnd w:id="606825593"/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4895" w:type="pct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312312950" w:edGrp="everyone" w:colFirst="0" w:colLast="0"/>
            <w:permEnd w:id="785069257"/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4895" w:type="pct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281916614" w:edGrp="everyone" w:colFirst="0" w:colLast="0"/>
            <w:permEnd w:id="1312312950"/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4895" w:type="pct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389285871" w:edGrp="everyone" w:colFirst="0" w:colLast="0"/>
            <w:permEnd w:id="1281916614"/>
          </w:p>
        </w:tc>
      </w:tr>
      <w:tr w:rsidR="00483F06" w:rsidRPr="00143164" w:rsidTr="00E4055B">
        <w:trPr>
          <w:gridAfter w:val="1"/>
          <w:wAfter w:w="105" w:type="pct"/>
          <w:trHeight w:val="569"/>
        </w:trPr>
        <w:tc>
          <w:tcPr>
            <w:tcW w:w="4895" w:type="pct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52451">
            <w:pPr>
              <w:rPr>
                <w:lang w:val="pt-BR"/>
              </w:rPr>
            </w:pPr>
            <w:permStart w:id="816931203" w:edGrp="everyone" w:colFirst="0" w:colLast="0"/>
            <w:permEnd w:id="389285871"/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4895" w:type="pct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873211380" w:edGrp="everyone" w:colFirst="0" w:colLast="0"/>
            <w:permEnd w:id="816931203"/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4895" w:type="pct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643266562" w:edGrp="everyone" w:colFirst="0" w:colLast="0"/>
            <w:permEnd w:id="873211380"/>
          </w:p>
        </w:tc>
      </w:tr>
      <w:tr w:rsidR="00E4055B" w:rsidRPr="00143164" w:rsidTr="00E4055B">
        <w:trPr>
          <w:gridBefore w:val="1"/>
          <w:gridAfter w:val="10"/>
          <w:wBefore w:w="69" w:type="pct"/>
          <w:wAfter w:w="3488" w:type="pct"/>
        </w:trPr>
        <w:tc>
          <w:tcPr>
            <w:tcW w:w="412" w:type="pct"/>
            <w:gridSpan w:val="2"/>
            <w:vAlign w:val="bottom"/>
          </w:tcPr>
          <w:p w:rsidR="00E4055B" w:rsidRPr="00E4055B" w:rsidRDefault="00E4055B" w:rsidP="007F7B5D">
            <w:pPr>
              <w:spacing w:before="120"/>
              <w:rPr>
                <w:b/>
                <w:sz w:val="22"/>
                <w:lang w:val="pt-BR"/>
              </w:rPr>
            </w:pPr>
            <w:permStart w:id="1097993528" w:edGrp="everyone" w:colFirst="1" w:colLast="1"/>
            <w:permEnd w:id="643266562"/>
          </w:p>
          <w:p w:rsidR="00E4055B" w:rsidRPr="00E4055B" w:rsidRDefault="00E4055B" w:rsidP="007F7B5D">
            <w:pPr>
              <w:spacing w:before="120"/>
              <w:rPr>
                <w:b/>
                <w:sz w:val="22"/>
                <w:lang w:val="pt-BR"/>
              </w:rPr>
            </w:pPr>
          </w:p>
          <w:p w:rsidR="00E4055B" w:rsidRPr="00E4055B" w:rsidRDefault="00E4055B" w:rsidP="007F7B5D">
            <w:pPr>
              <w:spacing w:before="120"/>
              <w:rPr>
                <w:b/>
                <w:sz w:val="22"/>
                <w:lang w:val="pt-BR"/>
              </w:rPr>
            </w:pPr>
            <w:r w:rsidRPr="00E4055B">
              <w:rPr>
                <w:b/>
                <w:sz w:val="22"/>
                <w:lang w:val="pt-BR"/>
              </w:rPr>
              <w:t>DATA:</w:t>
            </w:r>
          </w:p>
        </w:tc>
        <w:tc>
          <w:tcPr>
            <w:tcW w:w="103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055B" w:rsidRPr="00143164" w:rsidRDefault="00E4055B" w:rsidP="00E4055B">
            <w:pPr>
              <w:spacing w:before="120"/>
              <w:ind w:left="-111" w:firstLine="111"/>
              <w:rPr>
                <w:lang w:val="pt-BR"/>
              </w:rPr>
            </w:pPr>
          </w:p>
        </w:tc>
      </w:tr>
      <w:permEnd w:id="1097993528"/>
      <w:tr w:rsidR="00E4055B" w:rsidRPr="00143164" w:rsidTr="00E4055B">
        <w:trPr>
          <w:gridAfter w:val="1"/>
          <w:wAfter w:w="105" w:type="pct"/>
        </w:trPr>
        <w:tc>
          <w:tcPr>
            <w:tcW w:w="2451" w:type="pct"/>
            <w:gridSpan w:val="10"/>
            <w:vAlign w:val="bottom"/>
          </w:tcPr>
          <w:p w:rsidR="00E4055B" w:rsidRDefault="00E4055B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2444" w:type="pct"/>
            <w:gridSpan w:val="6"/>
            <w:tcBorders>
              <w:left w:val="nil"/>
            </w:tcBorders>
            <w:vAlign w:val="bottom"/>
          </w:tcPr>
          <w:p w:rsidR="00E4055B" w:rsidRPr="00143164" w:rsidRDefault="00E4055B" w:rsidP="007F7B5D">
            <w:pPr>
              <w:spacing w:before="120"/>
              <w:rPr>
                <w:lang w:val="pt-BR"/>
              </w:rPr>
            </w:pPr>
          </w:p>
        </w:tc>
      </w:tr>
      <w:tr w:rsidR="00483F06" w:rsidRPr="00143164" w:rsidTr="00E4055B">
        <w:tc>
          <w:tcPr>
            <w:tcW w:w="894" w:type="pct"/>
            <w:gridSpan w:val="5"/>
            <w:vAlign w:val="bottom"/>
          </w:tcPr>
          <w:p w:rsidR="00483F06" w:rsidRPr="00143164" w:rsidRDefault="00483F06" w:rsidP="0090596C">
            <w:pPr>
              <w:spacing w:before="120"/>
              <w:ind w:left="698"/>
              <w:rPr>
                <w:sz w:val="36"/>
                <w:lang w:val="pt-BR"/>
              </w:rPr>
            </w:pPr>
          </w:p>
        </w:tc>
        <w:tc>
          <w:tcPr>
            <w:tcW w:w="4106" w:type="pct"/>
            <w:gridSpan w:val="12"/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774" w:type="pct"/>
            <w:gridSpan w:val="4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121" w:type="pct"/>
            <w:gridSpan w:val="12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483F06" w:rsidRPr="00143164" w:rsidTr="00E4055B">
        <w:trPr>
          <w:gridAfter w:val="1"/>
          <w:wAfter w:w="105" w:type="pct"/>
        </w:trPr>
        <w:tc>
          <w:tcPr>
            <w:tcW w:w="370" w:type="pct"/>
            <w:gridSpan w:val="2"/>
            <w:vAlign w:val="bottom"/>
          </w:tcPr>
          <w:p w:rsidR="00483F06" w:rsidRPr="00143164" w:rsidRDefault="00483F06" w:rsidP="00F52451">
            <w:pPr>
              <w:spacing w:before="120"/>
              <w:ind w:left="-20"/>
              <w:rPr>
                <w:sz w:val="36"/>
                <w:lang w:val="pt-BR"/>
              </w:rPr>
            </w:pPr>
          </w:p>
        </w:tc>
        <w:tc>
          <w:tcPr>
            <w:tcW w:w="4525" w:type="pct"/>
            <w:gridSpan w:val="14"/>
            <w:vAlign w:val="bottom"/>
          </w:tcPr>
          <w:p w:rsidR="00483F06" w:rsidRPr="00143164" w:rsidRDefault="00483F06" w:rsidP="00F52451">
            <w:pPr>
              <w:spacing w:before="120"/>
              <w:rPr>
                <w:lang w:val="pt-BR"/>
              </w:rPr>
            </w:pPr>
          </w:p>
        </w:tc>
      </w:tr>
    </w:tbl>
    <w:p w:rsidR="00A4218F" w:rsidRPr="00A4218F" w:rsidRDefault="00A4218F" w:rsidP="00A4218F">
      <w:pPr>
        <w:rPr>
          <w:sz w:val="12"/>
          <w:szCs w:val="16"/>
        </w:rPr>
      </w:pPr>
      <w:bookmarkStart w:id="0" w:name="_GoBack"/>
      <w:bookmarkEnd w:id="0"/>
    </w:p>
    <w:sectPr w:rsidR="00A4218F" w:rsidRPr="00A4218F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E51" w:rsidRDefault="00564E51" w:rsidP="00650259">
      <w:pPr>
        <w:spacing w:after="0" w:line="240" w:lineRule="auto"/>
      </w:pPr>
      <w:r>
        <w:separator/>
      </w:r>
    </w:p>
  </w:endnote>
  <w:endnote w:type="continuationSeparator" w:id="0">
    <w:p w:rsidR="00564E51" w:rsidRDefault="00564E5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89EE37D-0CBA-4901-96DE-AA4796C45552}"/>
    <w:embedBold r:id="rId2" w:fontKey="{10711C8F-47DD-4D0F-8C51-5D7C1074C7E4}"/>
    <w:embedBoldItalic r:id="rId3" w:fontKey="{EDD4250A-F416-4C8D-9433-EEE98D61EE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C7280EC-9106-4751-B63A-07CBC11EC017}"/>
    <w:embedBold r:id="rId5" w:fontKey="{BD624F65-581B-4A5B-AC13-F0EB2E6634E4}"/>
    <w:embedItalic r:id="rId6" w:fontKey="{4A207AE7-F7A9-496F-9E95-3B590ED8CDF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AA702E86-ED23-401E-8F58-A3B257108D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8BE46E6-6B16-429D-A997-874F529092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E51" w:rsidRDefault="00564E51" w:rsidP="00650259">
      <w:pPr>
        <w:spacing w:after="0" w:line="240" w:lineRule="auto"/>
      </w:pPr>
      <w:r>
        <w:separator/>
      </w:r>
    </w:p>
  </w:footnote>
  <w:footnote w:type="continuationSeparator" w:id="0">
    <w:p w:rsidR="00564E51" w:rsidRDefault="00564E5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nNv0c/0p8TjEhuTrkMedZNHJLiA=" w:salt="cBYcwbtRpIyPVEQCgINf1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5BBE"/>
    <w:rsid w:val="000D1F49"/>
    <w:rsid w:val="00132430"/>
    <w:rsid w:val="00143164"/>
    <w:rsid w:val="001727CA"/>
    <w:rsid w:val="001A7130"/>
    <w:rsid w:val="002551B2"/>
    <w:rsid w:val="002928D0"/>
    <w:rsid w:val="002C56E6"/>
    <w:rsid w:val="002E6B13"/>
    <w:rsid w:val="002F5396"/>
    <w:rsid w:val="003222E9"/>
    <w:rsid w:val="003328D5"/>
    <w:rsid w:val="00361E11"/>
    <w:rsid w:val="003B11D3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22F8D"/>
    <w:rsid w:val="00564E51"/>
    <w:rsid w:val="00577E06"/>
    <w:rsid w:val="00590C78"/>
    <w:rsid w:val="005A3BF7"/>
    <w:rsid w:val="005E2545"/>
    <w:rsid w:val="005F2035"/>
    <w:rsid w:val="005F7990"/>
    <w:rsid w:val="0063739C"/>
    <w:rsid w:val="00650259"/>
    <w:rsid w:val="00751721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028D5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4055B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A64B555-1836-42A8-BAF8-7B0B4E3B5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39</Words>
  <Characters>211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2019-08-30T13:52:00Z</dcterms:created>
  <dcterms:modified xsi:type="dcterms:W3CDTF">2019-08-30T13:57:00Z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