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68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8"/>
        <w:gridCol w:w="522"/>
        <w:gridCol w:w="920"/>
        <w:gridCol w:w="782"/>
        <w:gridCol w:w="1742"/>
        <w:gridCol w:w="522"/>
        <w:gridCol w:w="608"/>
        <w:gridCol w:w="384"/>
        <w:gridCol w:w="693"/>
        <w:gridCol w:w="1419"/>
        <w:gridCol w:w="1480"/>
        <w:gridCol w:w="38"/>
      </w:tblGrid>
      <w:tr w:rsidR="00A4496B" w:rsidRPr="00143164" w:rsidTr="000343CC">
        <w:trPr>
          <w:gridAfter w:val="1"/>
          <w:wAfter w:w="20" w:type="pct"/>
        </w:trPr>
        <w:tc>
          <w:tcPr>
            <w:tcW w:w="4980" w:type="pct"/>
            <w:gridSpan w:val="12"/>
            <w:shd w:val="clear" w:color="auto" w:fill="1E73AC" w:themeFill="accent2" w:themeFillTint="BF"/>
          </w:tcPr>
          <w:p w:rsidR="00650259" w:rsidRPr="00143164" w:rsidRDefault="002C03AA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permStart w:id="1197088160" w:ed="PUCGOIAS\giovanne" w:colFirst="0" w:colLast="0"/>
            <w:r>
              <w:rPr>
                <w:lang w:val="pt-BR"/>
              </w:rPr>
              <w:t>APROVEITAMENTO DE ATIVIDADES SUPERVISIONADAS</w:t>
            </w:r>
          </w:p>
        </w:tc>
      </w:tr>
      <w:tr w:rsidR="00A4496B" w:rsidRPr="00143164" w:rsidTr="000343CC">
        <w:trPr>
          <w:gridAfter w:val="1"/>
          <w:wAfter w:w="20" w:type="pct"/>
        </w:trPr>
        <w:tc>
          <w:tcPr>
            <w:tcW w:w="751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955077681" w:edGrp="everyone" w:colFirst="1" w:colLast="1"/>
            <w:permStart w:id="105716954" w:ed="PUCGOIAS\giovanne"/>
            <w:permEnd w:id="1197088160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29" w:type="pct"/>
            <w:gridSpan w:val="9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4496B" w:rsidRPr="00143164" w:rsidTr="000343CC">
        <w:trPr>
          <w:gridAfter w:val="1"/>
          <w:wAfter w:w="20" w:type="pct"/>
        </w:trPr>
        <w:tc>
          <w:tcPr>
            <w:tcW w:w="751" w:type="pct"/>
            <w:gridSpan w:val="3"/>
            <w:vAlign w:val="bottom"/>
          </w:tcPr>
          <w:p w:rsidR="00751721" w:rsidRPr="00A8443F" w:rsidRDefault="00751721" w:rsidP="00A4496B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310923816" w:edGrp="everyone" w:colFirst="3" w:colLast="3"/>
            <w:permStart w:id="1306467087" w:edGrp="everyone" w:colFirst="1" w:colLast="1"/>
            <w:permEnd w:id="1955077681"/>
            <w:r w:rsidRPr="00A8443F">
              <w:rPr>
                <w:b/>
                <w:sz w:val="22"/>
                <w:szCs w:val="22"/>
                <w:lang w:val="pt-BR"/>
              </w:rPr>
              <w:t>Nº Matrícula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1962" w:type="pct"/>
            <w:gridSpan w:val="4"/>
            <w:tcBorders>
              <w:bottom w:val="single" w:sz="4" w:space="0" w:color="auto"/>
            </w:tcBorders>
            <w:vAlign w:val="bottom"/>
          </w:tcPr>
          <w:p w:rsidR="00751721" w:rsidRPr="00A8443F" w:rsidRDefault="00751721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491" w:type="pct"/>
            <w:gridSpan w:val="2"/>
            <w:vAlign w:val="bottom"/>
          </w:tcPr>
          <w:p w:rsidR="00751721" w:rsidRPr="00A8443F" w:rsidRDefault="002551B2" w:rsidP="00A4496B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A8443F">
              <w:rPr>
                <w:sz w:val="22"/>
                <w:szCs w:val="22"/>
                <w:lang w:val="pt-BR"/>
              </w:rPr>
              <w:t xml:space="preserve"> </w:t>
            </w:r>
            <w:r w:rsidRPr="00A8443F"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776" w:type="pct"/>
            <w:gridSpan w:val="3"/>
            <w:tcBorders>
              <w:bottom w:val="single" w:sz="4" w:space="0" w:color="auto"/>
            </w:tcBorders>
            <w:vAlign w:val="bottom"/>
          </w:tcPr>
          <w:p w:rsidR="00751721" w:rsidRPr="00A8443F" w:rsidRDefault="00751721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BE6295" w:rsidRPr="00143164" w:rsidTr="00BE6295">
        <w:tc>
          <w:tcPr>
            <w:tcW w:w="493" w:type="pct"/>
            <w:gridSpan w:val="2"/>
            <w:vAlign w:val="bottom"/>
          </w:tcPr>
          <w:p w:rsidR="00BE6295" w:rsidRPr="00BE6295" w:rsidRDefault="00BE6295" w:rsidP="00A4496B">
            <w:pPr>
              <w:pStyle w:val="Recuonormal"/>
              <w:ind w:left="0" w:right="34"/>
              <w:rPr>
                <w:b/>
                <w:i/>
                <w:sz w:val="22"/>
                <w:szCs w:val="22"/>
                <w:lang w:val="pt-BR"/>
              </w:rPr>
            </w:pPr>
            <w:permStart w:id="1985747455" w:edGrp="everyone" w:colFirst="1" w:colLast="1"/>
            <w:permStart w:id="1295941051" w:edGrp="everyone" w:colFirst="3" w:colLast="3"/>
            <w:permEnd w:id="310923816"/>
            <w:permEnd w:id="1306467087"/>
            <w:r w:rsidRPr="00BE6295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1962" w:type="pct"/>
            <w:gridSpan w:val="4"/>
            <w:tcBorders>
              <w:bottom w:val="single" w:sz="4" w:space="0" w:color="auto"/>
            </w:tcBorders>
            <w:vAlign w:val="bottom"/>
          </w:tcPr>
          <w:p w:rsidR="00BE6295" w:rsidRPr="00A8443F" w:rsidRDefault="00BE6295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559" w:type="pct"/>
            <w:gridSpan w:val="2"/>
            <w:vAlign w:val="bottom"/>
          </w:tcPr>
          <w:p w:rsidR="00BE6295" w:rsidRPr="00BE6295" w:rsidRDefault="00BE6295" w:rsidP="00A4496B">
            <w:pPr>
              <w:tabs>
                <w:tab w:val="left" w:pos="1594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BE6295">
              <w:rPr>
                <w:b/>
                <w:sz w:val="22"/>
                <w:szCs w:val="22"/>
                <w:lang w:val="pt-BR"/>
              </w:rPr>
              <w:t>Telefone:</w:t>
            </w:r>
          </w:p>
        </w:tc>
        <w:tc>
          <w:tcPr>
            <w:tcW w:w="1986" w:type="pct"/>
            <w:gridSpan w:val="5"/>
            <w:tcBorders>
              <w:bottom w:val="single" w:sz="4" w:space="0" w:color="auto"/>
            </w:tcBorders>
            <w:vAlign w:val="bottom"/>
          </w:tcPr>
          <w:p w:rsidR="00BE6295" w:rsidRPr="00A8443F" w:rsidRDefault="00BE6295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A4496B" w:rsidRPr="00143164" w:rsidTr="000343CC">
        <w:trPr>
          <w:gridAfter w:val="1"/>
          <w:wAfter w:w="20" w:type="pct"/>
        </w:trPr>
        <w:tc>
          <w:tcPr>
            <w:tcW w:w="1206" w:type="pct"/>
            <w:gridSpan w:val="4"/>
            <w:vAlign w:val="bottom"/>
          </w:tcPr>
          <w:p w:rsidR="00A4496B" w:rsidRPr="00A8443F" w:rsidRDefault="00A4496B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959910623" w:edGrp="everyone" w:colFirst="1" w:colLast="1"/>
            <w:permEnd w:id="1985747455"/>
            <w:permEnd w:id="1295941051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75" w:type="pct"/>
            <w:gridSpan w:val="8"/>
            <w:tcBorders>
              <w:bottom w:val="single" w:sz="4" w:space="0" w:color="auto"/>
            </w:tcBorders>
            <w:vAlign w:val="bottom"/>
          </w:tcPr>
          <w:p w:rsidR="00A4496B" w:rsidRPr="00A8443F" w:rsidRDefault="00A4496B" w:rsidP="00A4496B">
            <w:pPr>
              <w:spacing w:before="120"/>
              <w:ind w:left="176" w:hanging="176"/>
              <w:rPr>
                <w:sz w:val="22"/>
                <w:szCs w:val="22"/>
                <w:lang w:val="pt-BR"/>
              </w:rPr>
            </w:pPr>
          </w:p>
        </w:tc>
      </w:tr>
      <w:permEnd w:id="959910623"/>
      <w:tr w:rsidR="00A4496B" w:rsidRPr="00143164" w:rsidTr="000343CC">
        <w:trPr>
          <w:gridAfter w:val="1"/>
          <w:wAfter w:w="20" w:type="pct"/>
          <w:trHeight w:val="70"/>
        </w:trPr>
        <w:tc>
          <w:tcPr>
            <w:tcW w:w="4980" w:type="pct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650259" w:rsidRDefault="00650259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  <w:p w:rsidR="00D142B2" w:rsidRPr="00A02BF6" w:rsidRDefault="00A02BF6" w:rsidP="00A02BF6">
            <w:pPr>
              <w:pStyle w:val="SemEspaamento"/>
              <w:jc w:val="both"/>
              <w:rPr>
                <w:b/>
                <w:sz w:val="22"/>
                <w:u w:val="single"/>
              </w:rPr>
            </w:pPr>
            <w:r w:rsidRPr="00A02BF6">
              <w:rPr>
                <w:b/>
                <w:sz w:val="22"/>
                <w:u w:val="single"/>
                <w:lang w:val="pt-BR"/>
              </w:rPr>
              <w:t>S</w:t>
            </w:r>
            <w:r w:rsidRPr="00A02BF6">
              <w:rPr>
                <w:b/>
                <w:sz w:val="22"/>
                <w:u w:val="single"/>
              </w:rPr>
              <w:t>olicito avaliação para aproveitamento de créditos das Atividades Supervisionadas, registradas aba</w:t>
            </w:r>
            <w:r>
              <w:rPr>
                <w:b/>
                <w:sz w:val="22"/>
                <w:u w:val="single"/>
              </w:rPr>
              <w:t>ixo, com comprovantes</w:t>
            </w:r>
            <w:r w:rsidRPr="00A02BF6">
              <w:rPr>
                <w:b/>
                <w:sz w:val="22"/>
                <w:u w:val="single"/>
              </w:rPr>
              <w:t xml:space="preserve"> em anexo em PDF.</w:t>
            </w:r>
          </w:p>
          <w:p w:rsidR="00A02BF6" w:rsidRPr="00A8443F" w:rsidRDefault="00A02BF6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A02BF6" w:rsidRPr="00143164" w:rsidTr="000343CC">
        <w:trPr>
          <w:gridAfter w:val="1"/>
          <w:wAfter w:w="20" w:type="pct"/>
          <w:trHeight w:val="233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 w:rsidRPr="00AE4261">
              <w:rPr>
                <w:sz w:val="22"/>
                <w:szCs w:val="22"/>
                <w:lang w:val="pt-BR"/>
              </w:rPr>
              <w:t>QTD.</w:t>
            </w:r>
          </w:p>
        </w:tc>
        <w:tc>
          <w:tcPr>
            <w:tcW w:w="3058" w:type="pct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  <w:r w:rsidRPr="00AE4261">
              <w:rPr>
                <w:sz w:val="22"/>
                <w:szCs w:val="22"/>
                <w:lang w:val="pt-BR"/>
              </w:rPr>
              <w:t>DESCRIÇÃO DA ATIVIDADE</w:t>
            </w:r>
          </w:p>
        </w:tc>
        <w:tc>
          <w:tcPr>
            <w:tcW w:w="1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866577" w:rsidRDefault="00A02BF6" w:rsidP="00AE4261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CAMPO DESTINADO AO </w:t>
            </w:r>
            <w:r w:rsidR="006D438D">
              <w:rPr>
                <w:color w:val="000000" w:themeColor="text1"/>
                <w:sz w:val="22"/>
                <w:szCs w:val="22"/>
                <w:lang w:val="pt-BR"/>
              </w:rPr>
              <w:t xml:space="preserve">(A) </w:t>
            </w: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ORIENTADOR (A)</w:t>
            </w:r>
          </w:p>
        </w:tc>
      </w:tr>
      <w:tr w:rsidR="00A02BF6" w:rsidRPr="00143164" w:rsidTr="000343CC">
        <w:trPr>
          <w:gridAfter w:val="1"/>
          <w:wAfter w:w="20" w:type="pct"/>
          <w:trHeight w:val="232"/>
        </w:trPr>
        <w:tc>
          <w:tcPr>
            <w:tcW w:w="4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</w:p>
        </w:tc>
        <w:tc>
          <w:tcPr>
            <w:tcW w:w="3058" w:type="pct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73AC" w:themeFill="accent2" w:themeFillTint="BF"/>
            <w:vAlign w:val="center"/>
          </w:tcPr>
          <w:p w:rsidR="00A02BF6" w:rsidRPr="00AE4261" w:rsidRDefault="00A02BF6" w:rsidP="00AE4261">
            <w:pPr>
              <w:pStyle w:val="Ttulo1"/>
              <w:jc w:val="center"/>
              <w:outlineLvl w:val="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866577" w:rsidRDefault="00A02BF6" w:rsidP="00AE4261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HORAS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</w:tcPr>
          <w:p w:rsidR="00A02BF6" w:rsidRPr="00866577" w:rsidRDefault="00A02BF6" w:rsidP="00A4496B">
            <w:pPr>
              <w:pStyle w:val="Ttulo1"/>
              <w:jc w:val="center"/>
              <w:outlineLvl w:val="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CRÉDITOS</w:t>
            </w:r>
          </w:p>
        </w:tc>
      </w:tr>
      <w:tr w:rsidR="00A02BF6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874470509" w:edGrp="everyone" w:colFirst="1" w:colLast="1"/>
            <w:permStart w:id="1260000051" w:edGrp="everyone" w:colFirst="2" w:colLast="2"/>
            <w:permStart w:id="699038365" w:edGrp="everyone" w:colFirst="3" w:colLast="3"/>
            <w:r w:rsidRPr="00AE4261">
              <w:rPr>
                <w:sz w:val="22"/>
                <w:szCs w:val="22"/>
                <w:lang w:val="pt-BR"/>
              </w:rPr>
              <w:t>1.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824452235" w:edGrp="everyone" w:colFirst="1" w:colLast="1"/>
            <w:permStart w:id="1978036357" w:edGrp="everyone" w:colFirst="2" w:colLast="2"/>
            <w:permStart w:id="1382767463" w:edGrp="everyone" w:colFirst="3" w:colLast="3"/>
            <w:permEnd w:id="1874470509"/>
            <w:permEnd w:id="1260000051"/>
            <w:permEnd w:id="699038365"/>
            <w:r w:rsidRPr="00AE4261">
              <w:rPr>
                <w:sz w:val="22"/>
                <w:szCs w:val="22"/>
                <w:lang w:val="pt-BR"/>
              </w:rPr>
              <w:t>2.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A02BF6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493114403" w:edGrp="everyone" w:colFirst="1" w:colLast="1"/>
            <w:permStart w:id="43976880" w:edGrp="everyone" w:colFirst="2" w:colLast="2"/>
            <w:permStart w:id="552415475" w:edGrp="everyone" w:colFirst="3" w:colLast="3"/>
            <w:permEnd w:id="824452235"/>
            <w:permEnd w:id="1978036357"/>
            <w:permEnd w:id="1382767463"/>
            <w:r w:rsidRPr="00AE4261">
              <w:rPr>
                <w:sz w:val="22"/>
                <w:szCs w:val="22"/>
                <w:lang w:val="pt-BR"/>
              </w:rPr>
              <w:t>3.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02BF6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496395925" w:edGrp="everyone" w:colFirst="1" w:colLast="1"/>
            <w:permStart w:id="17835890" w:edGrp="everyone" w:colFirst="2" w:colLast="2"/>
            <w:permStart w:id="1666933445" w:edGrp="everyone" w:colFirst="3" w:colLast="3"/>
            <w:permEnd w:id="1493114403"/>
            <w:permEnd w:id="43976880"/>
            <w:permEnd w:id="552415475"/>
            <w:r w:rsidRPr="00AE4261">
              <w:rPr>
                <w:sz w:val="22"/>
                <w:szCs w:val="22"/>
                <w:lang w:val="pt-BR"/>
              </w:rPr>
              <w:t>4.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02BF6" w:rsidRPr="00AE4261" w:rsidRDefault="00A02BF6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02BF6" w:rsidRPr="00AE4261" w:rsidRDefault="00A02BF6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02BF6" w:rsidRPr="00AE4261" w:rsidRDefault="00A02BF6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764963828" w:edGrp="everyone" w:colFirst="1" w:colLast="1"/>
            <w:permStart w:id="1734961418" w:edGrp="everyone" w:colFirst="2" w:colLast="2"/>
            <w:permStart w:id="870411248" w:edGrp="everyone" w:colFirst="3" w:colLast="3"/>
            <w:permEnd w:id="496395925"/>
            <w:permEnd w:id="17835890"/>
            <w:permEnd w:id="1666933445"/>
            <w:r>
              <w:rPr>
                <w:sz w:val="22"/>
                <w:szCs w:val="22"/>
                <w:lang w:val="pt-BR"/>
              </w:rPr>
              <w:t>5.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496436501" w:edGrp="everyone" w:colFirst="1" w:colLast="1"/>
            <w:permStart w:id="752117327" w:edGrp="everyone" w:colFirst="2" w:colLast="2"/>
            <w:permStart w:id="1617104845" w:edGrp="everyone" w:colFirst="3" w:colLast="3"/>
            <w:permEnd w:id="764963828"/>
            <w:permEnd w:id="1734961418"/>
            <w:permEnd w:id="870411248"/>
            <w:r>
              <w:rPr>
                <w:sz w:val="22"/>
                <w:szCs w:val="22"/>
                <w:lang w:val="pt-BR"/>
              </w:rPr>
              <w:t>6.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1603105351" w:edGrp="everyone" w:colFirst="1" w:colLast="1"/>
            <w:permStart w:id="1864727239" w:edGrp="everyone" w:colFirst="2" w:colLast="2"/>
            <w:permStart w:id="799419969" w:edGrp="everyone" w:colFirst="3" w:colLast="3"/>
            <w:permEnd w:id="496436501"/>
            <w:permEnd w:id="752117327"/>
            <w:permEnd w:id="1617104845"/>
            <w:r>
              <w:rPr>
                <w:sz w:val="22"/>
                <w:szCs w:val="22"/>
                <w:lang w:val="pt-BR"/>
              </w:rPr>
              <w:t>7.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459613636" w:edGrp="everyone" w:colFirst="1" w:colLast="1"/>
            <w:permStart w:id="1487944212" w:edGrp="everyone" w:colFirst="2" w:colLast="2"/>
            <w:permStart w:id="1271274699" w:edGrp="everyone" w:colFirst="3" w:colLast="3"/>
            <w:permEnd w:id="1603105351"/>
            <w:permEnd w:id="1864727239"/>
            <w:permEnd w:id="799419969"/>
            <w:r>
              <w:rPr>
                <w:sz w:val="22"/>
                <w:szCs w:val="22"/>
                <w:lang w:val="pt-BR"/>
              </w:rPr>
              <w:t>8.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AE4261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539503822" w:edGrp="everyone" w:colFirst="1" w:colLast="1"/>
            <w:permStart w:id="9592017" w:edGrp="everyone" w:colFirst="2" w:colLast="2"/>
            <w:permStart w:id="1582637473" w:edGrp="everyone" w:colFirst="3" w:colLast="3"/>
            <w:permEnd w:id="459613636"/>
            <w:permEnd w:id="1487944212"/>
            <w:permEnd w:id="1271274699"/>
            <w:r>
              <w:rPr>
                <w:sz w:val="22"/>
                <w:szCs w:val="22"/>
                <w:lang w:val="pt-BR"/>
              </w:rPr>
              <w:t>9.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E4261" w:rsidRPr="00AE4261" w:rsidRDefault="00AE4261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AE4261" w:rsidRDefault="00AE4261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AE4261" w:rsidRPr="00AE4261" w:rsidRDefault="00AE4261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tr w:rsidR="00D142B2" w:rsidRPr="00143164" w:rsidTr="000343CC">
        <w:trPr>
          <w:gridAfter w:val="1"/>
          <w:wAfter w:w="20" w:type="pct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42B2" w:rsidRDefault="00D142B2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  <w:permStart w:id="212547177" w:edGrp="everyone" w:colFirst="1" w:colLast="1"/>
            <w:permStart w:id="1381971693" w:edGrp="everyone" w:colFirst="2" w:colLast="2"/>
            <w:permStart w:id="736840072" w:edGrp="everyone" w:colFirst="3" w:colLast="3"/>
            <w:permEnd w:id="539503822"/>
            <w:permEnd w:id="9592017"/>
            <w:permEnd w:id="1582637473"/>
            <w:r>
              <w:rPr>
                <w:sz w:val="22"/>
                <w:szCs w:val="22"/>
                <w:lang w:val="pt-BR"/>
              </w:rPr>
              <w:t>10.</w:t>
            </w:r>
          </w:p>
        </w:tc>
        <w:tc>
          <w:tcPr>
            <w:tcW w:w="305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142B2" w:rsidRPr="00AE4261" w:rsidRDefault="00D142B2" w:rsidP="004F51C8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D142B2" w:rsidRPr="00AE4261" w:rsidRDefault="00D142B2" w:rsidP="00AE4261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bottom"/>
          </w:tcPr>
          <w:p w:rsidR="00D142B2" w:rsidRPr="00AE4261" w:rsidRDefault="00D142B2" w:rsidP="004F51C8">
            <w:pPr>
              <w:spacing w:before="120"/>
              <w:jc w:val="center"/>
              <w:rPr>
                <w:sz w:val="22"/>
                <w:szCs w:val="22"/>
                <w:lang w:val="pt-BR"/>
              </w:rPr>
            </w:pPr>
          </w:p>
        </w:tc>
      </w:tr>
      <w:permEnd w:id="212547177"/>
      <w:permEnd w:id="1381971693"/>
      <w:permEnd w:id="736840072"/>
      <w:tr w:rsidR="00AE4261" w:rsidRPr="00143164" w:rsidTr="000343CC">
        <w:trPr>
          <w:gridAfter w:val="1"/>
          <w:wAfter w:w="20" w:type="pct"/>
        </w:trPr>
        <w:tc>
          <w:tcPr>
            <w:tcW w:w="15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Total de Horas:</w:t>
            </w:r>
            <w:permStart w:id="310778471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</w:t>
            </w:r>
            <w:permEnd w:id="310778471"/>
          </w:p>
        </w:tc>
        <w:tc>
          <w:tcPr>
            <w:tcW w:w="195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Total de créditos:</w:t>
            </w:r>
            <w:permStart w:id="1837126840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  </w:t>
            </w:r>
            <w:permEnd w:id="1837126840"/>
          </w:p>
        </w:tc>
        <w:tc>
          <w:tcPr>
            <w:tcW w:w="14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Nota:</w:t>
            </w:r>
            <w:permStart w:id="783618977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</w:t>
            </w:r>
            <w:permEnd w:id="783618977"/>
          </w:p>
        </w:tc>
      </w:tr>
      <w:tr w:rsidR="00AE4261" w:rsidRPr="00143164" w:rsidTr="000343CC">
        <w:trPr>
          <w:gridAfter w:val="1"/>
          <w:wAfter w:w="20" w:type="pct"/>
        </w:trPr>
        <w:tc>
          <w:tcPr>
            <w:tcW w:w="498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:rsidR="00AE4261" w:rsidRPr="00866577" w:rsidRDefault="00AE4261" w:rsidP="00AE4261">
            <w:pPr>
              <w:spacing w:before="120"/>
              <w:rPr>
                <w:color w:val="000000" w:themeColor="text1"/>
                <w:sz w:val="22"/>
                <w:szCs w:val="22"/>
                <w:lang w:val="pt-BR"/>
              </w:rPr>
            </w:pPr>
            <w:r w:rsidRPr="00866577">
              <w:rPr>
                <w:color w:val="000000" w:themeColor="text1"/>
                <w:sz w:val="22"/>
                <w:szCs w:val="22"/>
                <w:lang w:val="pt-BR"/>
              </w:rPr>
              <w:t>Data:</w:t>
            </w:r>
            <w:permStart w:id="892733988" w:edGrp="everyone"/>
            <w:r w:rsidR="0031086C" w:rsidRPr="00866577">
              <w:rPr>
                <w:color w:val="000000" w:themeColor="text1"/>
                <w:sz w:val="22"/>
                <w:szCs w:val="22"/>
                <w:lang w:val="pt-BR"/>
              </w:rPr>
              <w:t xml:space="preserve">        </w:t>
            </w:r>
            <w:permEnd w:id="892733988"/>
          </w:p>
        </w:tc>
      </w:tr>
      <w:tr w:rsidR="00A4496B" w:rsidRPr="00143164" w:rsidTr="000343CC">
        <w:trPr>
          <w:gridAfter w:val="1"/>
          <w:wAfter w:w="20" w:type="pct"/>
        </w:trPr>
        <w:tc>
          <w:tcPr>
            <w:tcW w:w="751" w:type="pct"/>
            <w:gridSpan w:val="3"/>
            <w:vAlign w:val="bottom"/>
          </w:tcPr>
          <w:p w:rsidR="00650259" w:rsidRPr="00143164" w:rsidRDefault="00650259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29" w:type="pct"/>
            <w:gridSpan w:val="9"/>
            <w:vAlign w:val="bottom"/>
          </w:tcPr>
          <w:p w:rsidR="00650259" w:rsidRPr="00143164" w:rsidRDefault="00650259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AE4261" w:rsidRPr="00143164" w:rsidTr="000343CC">
        <w:trPr>
          <w:gridAfter w:val="1"/>
          <w:wAfter w:w="20" w:type="pct"/>
        </w:trPr>
        <w:tc>
          <w:tcPr>
            <w:tcW w:w="751" w:type="pct"/>
            <w:gridSpan w:val="3"/>
            <w:vAlign w:val="bottom"/>
          </w:tcPr>
          <w:p w:rsidR="00AE4261" w:rsidRPr="00143164" w:rsidRDefault="00AE4261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229" w:type="pct"/>
            <w:gridSpan w:val="9"/>
            <w:vAlign w:val="bottom"/>
          </w:tcPr>
          <w:p w:rsidR="00AE4261" w:rsidRPr="00143164" w:rsidRDefault="00AE4261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</w:tbl>
    <w:p w:rsidR="000343CC" w:rsidRDefault="000343CC" w:rsidP="000343CC">
      <w:pPr>
        <w:pStyle w:val="SemEspaamento"/>
        <w:numPr>
          <w:ilvl w:val="0"/>
          <w:numId w:val="23"/>
        </w:numPr>
        <w:ind w:right="-472"/>
        <w:jc w:val="both"/>
        <w:rPr>
          <w:b/>
          <w:sz w:val="22"/>
        </w:rPr>
      </w:pPr>
      <w:r>
        <w:rPr>
          <w:b/>
          <w:sz w:val="22"/>
        </w:rPr>
        <w:t xml:space="preserve">DISCENTE: </w:t>
      </w:r>
      <w:r w:rsidRPr="001802AC">
        <w:rPr>
          <w:b/>
          <w:sz w:val="22"/>
        </w:rPr>
        <w:t>favor preencher o documento juntamente com seu orientador</w:t>
      </w:r>
      <w:r>
        <w:rPr>
          <w:b/>
          <w:sz w:val="22"/>
        </w:rPr>
        <w:t xml:space="preserve"> </w:t>
      </w:r>
      <w:r w:rsidRPr="001802AC">
        <w:rPr>
          <w:b/>
          <w:sz w:val="22"/>
        </w:rPr>
        <w:t>(a) para anexar este documento na abertura do processo de atividades complementares já com o parecer dele.</w:t>
      </w:r>
    </w:p>
    <w:p w:rsidR="00D142B2" w:rsidRPr="000343CC" w:rsidRDefault="000343CC" w:rsidP="00D142B2">
      <w:pPr>
        <w:pStyle w:val="PargrafodaLista"/>
        <w:numPr>
          <w:ilvl w:val="0"/>
          <w:numId w:val="23"/>
        </w:numPr>
        <w:jc w:val="both"/>
        <w:rPr>
          <w:sz w:val="20"/>
          <w:szCs w:val="16"/>
        </w:rPr>
      </w:pPr>
      <w:r w:rsidRPr="00D142B2">
        <w:rPr>
          <w:sz w:val="20"/>
          <w:szCs w:val="16"/>
        </w:rPr>
        <w:t xml:space="preserve">SÓ SERÃO REGISTRADAS AS ATIVIDADES COMPLETAS, OU SEJA, </w:t>
      </w:r>
      <w:proofErr w:type="gramStart"/>
      <w:r w:rsidRPr="00D142B2">
        <w:rPr>
          <w:sz w:val="20"/>
          <w:szCs w:val="16"/>
        </w:rPr>
        <w:t>2</w:t>
      </w:r>
      <w:proofErr w:type="gramEnd"/>
      <w:r w:rsidRPr="00D142B2">
        <w:rPr>
          <w:sz w:val="20"/>
          <w:szCs w:val="16"/>
        </w:rPr>
        <w:t xml:space="preserve"> CRÉDITOS (30 HORAS)</w:t>
      </w:r>
      <w:r>
        <w:rPr>
          <w:sz w:val="20"/>
          <w:szCs w:val="16"/>
        </w:rPr>
        <w:t>.</w:t>
      </w:r>
      <w:bookmarkStart w:id="0" w:name="_GoBack"/>
      <w:bookmarkEnd w:id="0"/>
      <w:permEnd w:id="105716954"/>
    </w:p>
    <w:sectPr w:rsidR="00D142B2" w:rsidRPr="000343CC" w:rsidSect="00D142B2">
      <w:headerReference w:type="default" r:id="rId12"/>
      <w:footerReference w:type="default" r:id="rId13"/>
      <w:pgSz w:w="11906" w:h="16838" w:code="9"/>
      <w:pgMar w:top="80" w:right="1440" w:bottom="142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C72" w:rsidRDefault="00204C72" w:rsidP="00650259">
      <w:pPr>
        <w:spacing w:after="0" w:line="240" w:lineRule="auto"/>
      </w:pPr>
      <w:r>
        <w:separator/>
      </w:r>
    </w:p>
  </w:endnote>
  <w:endnote w:type="continuationSeparator" w:id="0">
    <w:p w:rsidR="00204C72" w:rsidRDefault="00204C72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163AE0-3EFD-440E-8DE7-15123F8B9CD9}"/>
    <w:embedBold r:id="rId2" w:fontKey="{B1BF81CC-3265-479F-B194-D2BD3973459B}"/>
    <w:embedBoldItalic r:id="rId3" w:fontKey="{AAD791DA-BD0A-4536-A54C-4BA97620DB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401AA65-F9BF-48A7-9EAB-611C8FD3213F}"/>
    <w:embedBold r:id="rId5" w:fontKey="{7382B5A2-77C3-46D9-99A4-6638F4F1F178}"/>
    <w:embedItalic r:id="rId6" w:fontKey="{090AFBE0-EF1A-47B1-BD5C-843CB248A41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700903FF-4D88-439F-B77C-97AFFA8F43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4E86FE-FBCB-4521-8BEF-6416E7A312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C72" w:rsidRDefault="00204C72" w:rsidP="00650259">
      <w:pPr>
        <w:spacing w:after="0" w:line="240" w:lineRule="auto"/>
      </w:pPr>
      <w:r>
        <w:separator/>
      </w:r>
    </w:p>
  </w:footnote>
  <w:footnote w:type="continuationSeparator" w:id="0">
    <w:p w:rsidR="00204C72" w:rsidRDefault="00204C72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31E65C2C" wp14:editId="6D6AC997">
                <wp:simplePos x="0" y="0"/>
                <wp:positionH relativeFrom="column">
                  <wp:posOffset>-604520</wp:posOffset>
                </wp:positionH>
                <wp:positionV relativeFrom="paragraph">
                  <wp:posOffset>62230</wp:posOffset>
                </wp:positionV>
                <wp:extent cx="1914525" cy="1159510"/>
                <wp:effectExtent l="0" t="0" r="9525" b="2540"/>
                <wp:wrapNone/>
                <wp:docPr id="3" name="Imagem 3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4525" cy="1159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700A1A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CA2270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  <w:r w:rsidR="00CA2270">
            <w:rPr>
              <w:rFonts w:ascii="Times New Roman" w:hAnsi="Times New Roman" w:cs="Times New Roman"/>
              <w:b/>
              <w:sz w:val="20"/>
            </w:rPr>
            <w:t xml:space="preserve"> EM EDUCAÇÃO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147BE"/>
    <w:multiLevelType w:val="hybridMultilevel"/>
    <w:tmpl w:val="9D44A4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37UPsR+UvX39nCvkCwunjXE+62I=" w:salt="Q024jciDYIeymJtbmlVOgg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34B9"/>
    <w:rsid w:val="000343CC"/>
    <w:rsid w:val="00043DEE"/>
    <w:rsid w:val="000456E1"/>
    <w:rsid w:val="00052382"/>
    <w:rsid w:val="0006464E"/>
    <w:rsid w:val="0006568A"/>
    <w:rsid w:val="00076F0F"/>
    <w:rsid w:val="00084253"/>
    <w:rsid w:val="000843C7"/>
    <w:rsid w:val="000D1F49"/>
    <w:rsid w:val="00132430"/>
    <w:rsid w:val="00143164"/>
    <w:rsid w:val="001727CA"/>
    <w:rsid w:val="00186ECA"/>
    <w:rsid w:val="00204C72"/>
    <w:rsid w:val="002551B2"/>
    <w:rsid w:val="002928D0"/>
    <w:rsid w:val="00296021"/>
    <w:rsid w:val="002C03AA"/>
    <w:rsid w:val="002C56E6"/>
    <w:rsid w:val="002F5396"/>
    <w:rsid w:val="0031086C"/>
    <w:rsid w:val="003222E9"/>
    <w:rsid w:val="003328D5"/>
    <w:rsid w:val="00361E11"/>
    <w:rsid w:val="00373E6D"/>
    <w:rsid w:val="003A3312"/>
    <w:rsid w:val="003B4744"/>
    <w:rsid w:val="003F0847"/>
    <w:rsid w:val="0040090B"/>
    <w:rsid w:val="0046302A"/>
    <w:rsid w:val="004702C7"/>
    <w:rsid w:val="0048265A"/>
    <w:rsid w:val="00487D2D"/>
    <w:rsid w:val="004D5D62"/>
    <w:rsid w:val="004D61CA"/>
    <w:rsid w:val="004F51C8"/>
    <w:rsid w:val="005112D0"/>
    <w:rsid w:val="00511EBF"/>
    <w:rsid w:val="00522F8D"/>
    <w:rsid w:val="00577E06"/>
    <w:rsid w:val="00590C78"/>
    <w:rsid w:val="005A3BF7"/>
    <w:rsid w:val="005E2545"/>
    <w:rsid w:val="005F2035"/>
    <w:rsid w:val="005F7990"/>
    <w:rsid w:val="0063739C"/>
    <w:rsid w:val="00650259"/>
    <w:rsid w:val="006D438D"/>
    <w:rsid w:val="00700A1A"/>
    <w:rsid w:val="00751721"/>
    <w:rsid w:val="00770F25"/>
    <w:rsid w:val="00774BCE"/>
    <w:rsid w:val="007A35A8"/>
    <w:rsid w:val="007B0A85"/>
    <w:rsid w:val="007C6A52"/>
    <w:rsid w:val="007D2C9D"/>
    <w:rsid w:val="007F7B5D"/>
    <w:rsid w:val="0082043E"/>
    <w:rsid w:val="00836129"/>
    <w:rsid w:val="008567A9"/>
    <w:rsid w:val="00866577"/>
    <w:rsid w:val="00873630"/>
    <w:rsid w:val="00873E89"/>
    <w:rsid w:val="008B44E1"/>
    <w:rsid w:val="008E203A"/>
    <w:rsid w:val="008F23E6"/>
    <w:rsid w:val="0090596C"/>
    <w:rsid w:val="0091229C"/>
    <w:rsid w:val="00935D69"/>
    <w:rsid w:val="00940E73"/>
    <w:rsid w:val="0098597D"/>
    <w:rsid w:val="009F0ACB"/>
    <w:rsid w:val="009F619A"/>
    <w:rsid w:val="009F6DDE"/>
    <w:rsid w:val="00A02BF6"/>
    <w:rsid w:val="00A370A8"/>
    <w:rsid w:val="00A4218F"/>
    <w:rsid w:val="00A4496B"/>
    <w:rsid w:val="00A8443F"/>
    <w:rsid w:val="00AE4261"/>
    <w:rsid w:val="00BC6950"/>
    <w:rsid w:val="00BD4753"/>
    <w:rsid w:val="00BD5CB1"/>
    <w:rsid w:val="00BE6295"/>
    <w:rsid w:val="00BE62EE"/>
    <w:rsid w:val="00C003BA"/>
    <w:rsid w:val="00C23955"/>
    <w:rsid w:val="00C46878"/>
    <w:rsid w:val="00C66134"/>
    <w:rsid w:val="00C80321"/>
    <w:rsid w:val="00CA2270"/>
    <w:rsid w:val="00CB4A51"/>
    <w:rsid w:val="00CD4532"/>
    <w:rsid w:val="00CD47B0"/>
    <w:rsid w:val="00CD70CE"/>
    <w:rsid w:val="00CE6104"/>
    <w:rsid w:val="00CE7918"/>
    <w:rsid w:val="00D142B2"/>
    <w:rsid w:val="00D16163"/>
    <w:rsid w:val="00DB3FAD"/>
    <w:rsid w:val="00E139C4"/>
    <w:rsid w:val="00E61C09"/>
    <w:rsid w:val="00E677FE"/>
    <w:rsid w:val="00EA46A3"/>
    <w:rsid w:val="00EB3B58"/>
    <w:rsid w:val="00EC7359"/>
    <w:rsid w:val="00EE0152"/>
    <w:rsid w:val="00EE3054"/>
    <w:rsid w:val="00F00606"/>
    <w:rsid w:val="00F01256"/>
    <w:rsid w:val="00F52451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D142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D14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C3475FA-8F8F-4EAA-A8CC-783ADA515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118</Words>
  <Characters>643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2019-08-05T20:02:00Z</dcterms:created>
  <dcterms:modified xsi:type="dcterms:W3CDTF">2019-09-04T17:34:00Z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