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580"/>
        <w:gridCol w:w="284"/>
        <w:gridCol w:w="715"/>
        <w:gridCol w:w="2776"/>
        <w:gridCol w:w="286"/>
        <w:gridCol w:w="456"/>
        <w:gridCol w:w="584"/>
        <w:gridCol w:w="1095"/>
        <w:gridCol w:w="1032"/>
        <w:gridCol w:w="1277"/>
        <w:gridCol w:w="10"/>
        <w:gridCol w:w="10"/>
        <w:gridCol w:w="127"/>
      </w:tblGrid>
      <w:tr w:rsidR="00D42823" w:rsidRPr="00143164" w:rsidTr="00520571">
        <w:tc>
          <w:tcPr>
            <w:tcW w:w="5000" w:type="pct"/>
            <w:gridSpan w:val="14"/>
            <w:shd w:val="clear" w:color="auto" w:fill="1E73AC" w:themeFill="accent2" w:themeFillTint="BF"/>
          </w:tcPr>
          <w:p w:rsidR="00650259" w:rsidRPr="00143164" w:rsidRDefault="007609C6" w:rsidP="006C0781">
            <w:pPr>
              <w:pStyle w:val="Ttulo1"/>
              <w:tabs>
                <w:tab w:val="center" w:pos="4796"/>
                <w:tab w:val="right" w:pos="10160"/>
              </w:tabs>
              <w:ind w:left="-426" w:firstLine="460"/>
              <w:jc w:val="center"/>
              <w:outlineLvl w:val="0"/>
              <w:rPr>
                <w:lang w:val="pt-BR"/>
              </w:rPr>
            </w:pPr>
            <w:permStart w:id="345979314" w:ed="PUCGOIAS\giovanne" w:colFirst="0" w:colLast="0"/>
            <w:r w:rsidRPr="006C0781">
              <w:rPr>
                <w:sz w:val="24"/>
                <w:lang w:val="pt-BR"/>
              </w:rPr>
              <w:t xml:space="preserve">REQUERIMENTO DE </w:t>
            </w:r>
            <w:r w:rsidR="006C0781" w:rsidRPr="006C0781">
              <w:rPr>
                <w:sz w:val="24"/>
                <w:lang w:val="pt-BR"/>
              </w:rPr>
              <w:t>APROVEITAMENTO DE CRÉDITOS DO MESTRADO PARA O DOUTORADO</w:t>
            </w:r>
          </w:p>
        </w:tc>
      </w:tr>
      <w:tr w:rsidR="00BB5237" w:rsidRPr="00143164" w:rsidTr="00520571">
        <w:trPr>
          <w:gridAfter w:val="2"/>
          <w:wAfter w:w="67" w:type="pct"/>
        </w:trPr>
        <w:tc>
          <w:tcPr>
            <w:tcW w:w="765" w:type="pct"/>
            <w:gridSpan w:val="2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556613206" w:ed="PUCGOIAS\giovanne" w:colFirst="0" w:colLast="0"/>
            <w:permStart w:id="1837071574" w:edGrp="everyone" w:colFirst="1" w:colLast="1"/>
            <w:permEnd w:id="345979314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68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520571">
        <w:trPr>
          <w:gridAfter w:val="2"/>
          <w:wAfter w:w="67" w:type="pct"/>
        </w:trPr>
        <w:tc>
          <w:tcPr>
            <w:tcW w:w="765" w:type="pct"/>
            <w:gridSpan w:val="2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2076604547" w:ed="PUCGOIAS\giovanne" w:colFirst="0" w:colLast="0"/>
            <w:permStart w:id="1880104580" w:ed="PUCGOIAS\giovanne" w:colFirst="2" w:colLast="2"/>
            <w:permStart w:id="1154176357" w:edGrp="everyone" w:colFirst="3" w:colLast="3"/>
            <w:permStart w:id="1017473899" w:edGrp="everyone" w:colFirst="1" w:colLast="1"/>
            <w:permEnd w:id="556613206"/>
            <w:permEnd w:id="1837071574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48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63" w:type="pct"/>
            <w:gridSpan w:val="2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57" w:type="pct"/>
            <w:gridSpan w:val="5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520571">
        <w:trPr>
          <w:gridAfter w:val="1"/>
          <w:wAfter w:w="62" w:type="pct"/>
        </w:trPr>
        <w:tc>
          <w:tcPr>
            <w:tcW w:w="904" w:type="pct"/>
            <w:gridSpan w:val="3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33516836" w:ed="PUCGOIAS\giovanne" w:colFirst="0" w:colLast="0"/>
            <w:permStart w:id="630747854" w:ed="PUCGOIAS\giovanne" w:colFirst="2" w:colLast="2"/>
            <w:permStart w:id="1133928278" w:edGrp="everyone" w:colFirst="1" w:colLast="1"/>
            <w:permStart w:id="927006950" w:edGrp="everyone" w:colFirst="3" w:colLast="3"/>
            <w:permEnd w:id="2076604547"/>
            <w:permEnd w:id="1880104580"/>
            <w:permEnd w:id="1154176357"/>
            <w:permEnd w:id="1017473899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49" w:type="pct"/>
            <w:gridSpan w:val="3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11654">
            <w:pPr>
              <w:spacing w:before="120"/>
              <w:ind w:left="2564" w:right="-392" w:hanging="2564"/>
              <w:rPr>
                <w:sz w:val="22"/>
                <w:szCs w:val="22"/>
                <w:lang w:val="pt-BR"/>
              </w:rPr>
            </w:pPr>
          </w:p>
        </w:tc>
        <w:tc>
          <w:tcPr>
            <w:tcW w:w="1045" w:type="pct"/>
            <w:gridSpan w:val="3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4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520571">
        <w:trPr>
          <w:gridAfter w:val="2"/>
          <w:wAfter w:w="67" w:type="pct"/>
        </w:trPr>
        <w:tc>
          <w:tcPr>
            <w:tcW w:w="481" w:type="pct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756068871" w:edGrp="everyone" w:colFirst="1" w:colLast="1"/>
            <w:permStart w:id="601767683" w:ed="PUCGOIAS\giovanne" w:colFirst="0" w:colLast="0"/>
            <w:permEnd w:id="133516836"/>
            <w:permEnd w:id="630747854"/>
            <w:permEnd w:id="1133928278"/>
            <w:permEnd w:id="927006950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52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520571">
        <w:trPr>
          <w:gridAfter w:val="1"/>
          <w:wAfter w:w="62" w:type="pct"/>
        </w:trPr>
        <w:tc>
          <w:tcPr>
            <w:tcW w:w="1254" w:type="pct"/>
            <w:gridSpan w:val="4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2120562100" w:edGrp="everyone" w:colFirst="1" w:colLast="1"/>
            <w:permStart w:id="241251694" w:ed="PUCGOIAS\giovanne" w:colFirst="0" w:colLast="0"/>
            <w:permEnd w:id="1756068871"/>
            <w:permEnd w:id="601767683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84" w:type="pct"/>
            <w:gridSpan w:val="9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tr w:rsidR="006C0781" w:rsidRPr="00143164" w:rsidTr="00520571">
        <w:trPr>
          <w:gridAfter w:val="3"/>
          <w:wAfter w:w="72" w:type="pct"/>
        </w:trPr>
        <w:tc>
          <w:tcPr>
            <w:tcW w:w="765" w:type="pct"/>
            <w:gridSpan w:val="2"/>
            <w:vAlign w:val="bottom"/>
          </w:tcPr>
          <w:p w:rsidR="006C0781" w:rsidRPr="00A8443F" w:rsidRDefault="006C0781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723149030" w:ed="PUCGOIAS\giovanne"/>
            <w:permStart w:id="623526977" w:edGrp="everyone" w:colFirst="1" w:colLast="1"/>
            <w:permEnd w:id="2120562100"/>
            <w:permEnd w:id="241251694"/>
            <w:r>
              <w:rPr>
                <w:b/>
                <w:sz w:val="22"/>
                <w:szCs w:val="22"/>
                <w:lang w:val="pt-BR"/>
              </w:rPr>
              <w:t>Mestrado em:</w:t>
            </w:r>
            <w:permEnd w:id="723149030"/>
          </w:p>
        </w:tc>
        <w:tc>
          <w:tcPr>
            <w:tcW w:w="4163" w:type="pct"/>
            <w:gridSpan w:val="9"/>
            <w:tcBorders>
              <w:bottom w:val="single" w:sz="4" w:space="0" w:color="auto"/>
            </w:tcBorders>
            <w:vAlign w:val="bottom"/>
          </w:tcPr>
          <w:p w:rsidR="006C0781" w:rsidRPr="00A8443F" w:rsidRDefault="006C0781" w:rsidP="000671E6">
            <w:pPr>
              <w:spacing w:before="120"/>
              <w:ind w:firstLine="33"/>
              <w:rPr>
                <w:sz w:val="22"/>
                <w:szCs w:val="22"/>
                <w:lang w:val="pt-BR"/>
              </w:rPr>
            </w:pPr>
          </w:p>
        </w:tc>
      </w:tr>
      <w:permEnd w:id="623526977"/>
      <w:tr w:rsidR="00483F06" w:rsidRPr="00143164" w:rsidTr="00520571">
        <w:trPr>
          <w:trHeight w:val="70"/>
        </w:trPr>
        <w:tc>
          <w:tcPr>
            <w:tcW w:w="5000" w:type="pct"/>
            <w:gridSpan w:val="14"/>
            <w:shd w:val="clear" w:color="auto" w:fill="auto"/>
          </w:tcPr>
          <w:p w:rsidR="00483F06" w:rsidRDefault="00483F0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tbl>
            <w:tblPr>
              <w:tblStyle w:val="Tabelacomgrade"/>
              <w:tblW w:w="10065" w:type="dxa"/>
              <w:tblInd w:w="34" w:type="dxa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65"/>
            </w:tblGrid>
            <w:tr w:rsidR="00EF2908" w:rsidRPr="00087101" w:rsidTr="007609C6">
              <w:tc>
                <w:tcPr>
                  <w:tcW w:w="10065" w:type="dxa"/>
                  <w:tcBorders>
                    <w:bottom w:val="nil"/>
                  </w:tcBorders>
                </w:tcPr>
                <w:p w:rsidR="00EF2908" w:rsidRPr="00087101" w:rsidRDefault="00194629" w:rsidP="006C0781">
                  <w:pPr>
                    <w:jc w:val="both"/>
                    <w:rPr>
                      <w:sz w:val="22"/>
                      <w:szCs w:val="22"/>
                      <w:lang w:val="pt-BR"/>
                    </w:rPr>
                  </w:pPr>
                  <w:permStart w:id="1646790658" w:ed="PUCGOIAS\giovanne"/>
                  <w:r>
                    <w:rPr>
                      <w:sz w:val="22"/>
                      <w:szCs w:val="22"/>
                      <w:lang w:val="pt-BR"/>
                    </w:rPr>
                    <w:t xml:space="preserve">  </w:t>
                  </w:r>
                  <w:r w:rsidR="00087101" w:rsidRPr="00087101">
                    <w:rPr>
                      <w:sz w:val="22"/>
                      <w:szCs w:val="22"/>
                      <w:lang w:val="pt-BR"/>
                    </w:rPr>
                    <w:t>O (</w:t>
                  </w:r>
                  <w:r w:rsidR="00EF2908" w:rsidRPr="00087101">
                    <w:rPr>
                      <w:sz w:val="22"/>
                      <w:szCs w:val="22"/>
                      <w:lang w:val="pt-BR"/>
                    </w:rPr>
                    <w:t>a) aluno(a) acima identificado(a) requer aproveitamento dos créditos cursados</w:t>
                  </w:r>
                  <w:r w:rsidR="006C0781">
                    <w:rPr>
                      <w:sz w:val="22"/>
                      <w:szCs w:val="22"/>
                      <w:lang w:val="pt-BR"/>
                    </w:rPr>
                    <w:t xml:space="preserve"> na condição de aluno do Mestrado, conforme documentação apresentada abaixo:</w:t>
                  </w:r>
                </w:p>
              </w:tc>
            </w:tr>
          </w:tbl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Documentação anexada:</w:t>
            </w:r>
          </w:p>
          <w:p w:rsidR="00087101" w:rsidRPr="00087101" w:rsidRDefault="00087101" w:rsidP="00087101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</w:t>
            </w:r>
            <w:r w:rsidR="00194629">
              <w:rPr>
                <w:sz w:val="22"/>
                <w:szCs w:val="22"/>
                <w:lang w:val="pt-BR"/>
              </w:rPr>
              <w:t xml:space="preserve"> </w:t>
            </w:r>
            <w:r w:rsidRPr="00087101">
              <w:rPr>
                <w:sz w:val="22"/>
                <w:szCs w:val="22"/>
                <w:lang w:val="pt-BR"/>
              </w:rPr>
              <w:t>Histórico Escolar</w:t>
            </w:r>
          </w:p>
          <w:p w:rsidR="00EF2908" w:rsidRDefault="00087101" w:rsidP="00211654">
            <w:pPr>
              <w:ind w:firstLine="318"/>
              <w:rPr>
                <w:sz w:val="22"/>
                <w:szCs w:val="22"/>
                <w:lang w:val="pt-BR"/>
              </w:rPr>
            </w:pPr>
            <w:r w:rsidRPr="00087101">
              <w:rPr>
                <w:sz w:val="22"/>
                <w:szCs w:val="22"/>
                <w:lang w:val="pt-BR"/>
              </w:rPr>
              <w:t>- Programa das disciplinas cursadas</w:t>
            </w:r>
            <w:r w:rsidR="00D17200">
              <w:rPr>
                <w:sz w:val="22"/>
                <w:szCs w:val="22"/>
                <w:lang w:val="pt-BR"/>
              </w:rPr>
              <w:t xml:space="preserve"> </w:t>
            </w:r>
          </w:p>
          <w:permEnd w:id="1646790658"/>
          <w:p w:rsidR="00211654" w:rsidRPr="00211654" w:rsidRDefault="00211654" w:rsidP="00211654">
            <w:pPr>
              <w:ind w:firstLine="318"/>
              <w:rPr>
                <w:sz w:val="22"/>
                <w:szCs w:val="22"/>
                <w:lang w:val="pt-BR"/>
              </w:rPr>
            </w:pPr>
          </w:p>
        </w:tc>
      </w:tr>
      <w:tr w:rsidR="00BB5237" w:rsidRPr="00143164" w:rsidTr="00520571"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BB5237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permStart w:id="531060518" w:ed="PUCGOIAS\giovanne" w:colFirst="0" w:colLast="0"/>
            <w:permStart w:id="1135149831" w:ed="PUCGOIAS\giovanne" w:colFirst="1" w:colLast="1"/>
            <w:permStart w:id="1417374789" w:ed="PUCGOIAS\giovanne" w:colFirst="2" w:colLast="2"/>
            <w:r w:rsidRPr="00BB5237">
              <w:rPr>
                <w:sz w:val="24"/>
                <w:lang w:val="pt-BR"/>
              </w:rPr>
              <w:t>NOME DA DISCIPLINA CURSADA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A4496B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CARGA HORÁRIA</w:t>
            </w: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</w:tcPr>
          <w:p w:rsidR="00BB5237" w:rsidRPr="00BB5237" w:rsidRDefault="00211654" w:rsidP="00BB5237">
            <w:pPr>
              <w:pStyle w:val="Ttulo1"/>
              <w:jc w:val="center"/>
              <w:outlineLvl w:val="0"/>
              <w:rPr>
                <w:sz w:val="24"/>
                <w:lang w:val="pt-BR"/>
              </w:rPr>
            </w:pPr>
            <w:r>
              <w:rPr>
                <w:sz w:val="24"/>
                <w:lang w:val="pt-BR"/>
              </w:rPr>
              <w:t>CRÉDITOS</w:t>
            </w:r>
          </w:p>
        </w:tc>
      </w:tr>
      <w:tr w:rsidR="00BB5237" w:rsidRPr="00143164" w:rsidTr="00520571">
        <w:trPr>
          <w:trHeight w:val="26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023630843" w:edGrp="everyone" w:colFirst="0" w:colLast="0"/>
            <w:permStart w:id="301539636" w:edGrp="everyone" w:colFirst="1" w:colLast="1"/>
            <w:permStart w:id="140191929" w:edGrp="everyone" w:colFirst="2" w:colLast="2"/>
            <w:permStart w:id="163137670" w:ed="PUCGOIAS\giovanne" w:colFirst="0" w:colLast="0"/>
            <w:permStart w:id="1598832245" w:ed="PUCGOIAS\giovanne" w:colFirst="1" w:colLast="1"/>
            <w:permStart w:id="201467088" w:ed="PUCGOIAS\giovanne" w:colFirst="2" w:colLast="2"/>
            <w:permEnd w:id="531060518"/>
            <w:permEnd w:id="1135149831"/>
            <w:permEnd w:id="1417374789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6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252871848" w:edGrp="everyone" w:colFirst="0" w:colLast="0"/>
            <w:permStart w:id="2104557650" w:edGrp="everyone" w:colFirst="1" w:colLast="1"/>
            <w:permStart w:id="2096905386" w:edGrp="everyone" w:colFirst="2" w:colLast="2"/>
            <w:permStart w:id="1126641891" w:ed="PUCGOIAS\giovanne" w:colFirst="0" w:colLast="0"/>
            <w:permStart w:id="1529375496" w:ed="PUCGOIAS\giovanne" w:colFirst="1" w:colLast="1"/>
            <w:permStart w:id="1015301943" w:ed="PUCGOIAS\giovanne" w:colFirst="2" w:colLast="2"/>
            <w:permEnd w:id="2023630843"/>
            <w:permEnd w:id="301539636"/>
            <w:permEnd w:id="140191929"/>
            <w:permEnd w:id="163137670"/>
            <w:permEnd w:id="1598832245"/>
            <w:permEnd w:id="201467088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04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2054701673" w:edGrp="everyone" w:colFirst="0" w:colLast="0"/>
            <w:permStart w:id="571019118" w:edGrp="everyone" w:colFirst="1" w:colLast="1"/>
            <w:permStart w:id="300576735" w:edGrp="everyone" w:colFirst="2" w:colLast="2"/>
            <w:permStart w:id="56125113" w:ed="PUCGOIAS\giovanne" w:colFirst="0" w:colLast="0"/>
            <w:permStart w:id="1655924114" w:ed="PUCGOIAS\giovanne" w:colFirst="1" w:colLast="1"/>
            <w:permStart w:id="1984184940" w:ed="PUCGOIAS\giovanne" w:colFirst="2" w:colLast="2"/>
            <w:permEnd w:id="1252871848"/>
            <w:permEnd w:id="2104557650"/>
            <w:permEnd w:id="2096905386"/>
            <w:permEnd w:id="1126641891"/>
            <w:permEnd w:id="1529375496"/>
            <w:permEnd w:id="1015301943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79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330330766" w:edGrp="everyone" w:colFirst="0" w:colLast="0"/>
            <w:permStart w:id="1922367580" w:edGrp="everyone" w:colFirst="1" w:colLast="1"/>
            <w:permStart w:id="1403651053" w:edGrp="everyone" w:colFirst="2" w:colLast="2"/>
            <w:permStart w:id="1215982770" w:ed="PUCGOIAS\giovanne" w:colFirst="0" w:colLast="0"/>
            <w:permStart w:id="856309177" w:ed="PUCGOIAS\giovanne" w:colFirst="1" w:colLast="1"/>
            <w:permStart w:id="1473205755" w:ed="PUCGOIAS\giovanne" w:colFirst="2" w:colLast="2"/>
            <w:permEnd w:id="2054701673"/>
            <w:permEnd w:id="571019118"/>
            <w:permEnd w:id="300576735"/>
            <w:permEnd w:id="56125113"/>
            <w:permEnd w:id="1655924114"/>
            <w:permEnd w:id="1984184940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1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873293878" w:edGrp="everyone" w:colFirst="0" w:colLast="0"/>
            <w:permStart w:id="372377557" w:edGrp="everyone" w:colFirst="1" w:colLast="1"/>
            <w:permStart w:id="1367613183" w:edGrp="everyone" w:colFirst="2" w:colLast="2"/>
            <w:permStart w:id="1364986428" w:ed="PUCGOIAS\giovanne" w:colFirst="0" w:colLast="0"/>
            <w:permStart w:id="569474824" w:ed="PUCGOIAS\giovanne" w:colFirst="1" w:colLast="1"/>
            <w:permStart w:id="2055100207" w:ed="PUCGOIAS\giovanne" w:colFirst="2" w:colLast="2"/>
            <w:permEnd w:id="330330766"/>
            <w:permEnd w:id="1922367580"/>
            <w:permEnd w:id="1403651053"/>
            <w:permEnd w:id="1215982770"/>
            <w:permEnd w:id="856309177"/>
            <w:permEnd w:id="1473205755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76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40008431" w:edGrp="everyone" w:colFirst="0" w:colLast="0"/>
            <w:permStart w:id="1545479409" w:edGrp="everyone" w:colFirst="1" w:colLast="1"/>
            <w:permStart w:id="698429353" w:edGrp="everyone" w:colFirst="2" w:colLast="2"/>
            <w:permStart w:id="991252623" w:ed="PUCGOIAS\giovanne" w:colFirst="0" w:colLast="0"/>
            <w:permStart w:id="1080249890" w:ed="PUCGOIAS\giovanne" w:colFirst="1" w:colLast="1"/>
            <w:permStart w:id="1618896611" w:ed="PUCGOIAS\giovanne" w:colFirst="2" w:colLast="2"/>
            <w:permEnd w:id="873293878"/>
            <w:permEnd w:id="372377557"/>
            <w:permEnd w:id="1367613183"/>
            <w:permEnd w:id="1364986428"/>
            <w:permEnd w:id="569474824"/>
            <w:permEnd w:id="2055100207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23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493566185" w:edGrp="everyone" w:colFirst="0" w:colLast="0"/>
            <w:permStart w:id="1502156106" w:edGrp="everyone" w:colFirst="1" w:colLast="1"/>
            <w:permStart w:id="1055072165" w:edGrp="everyone" w:colFirst="2" w:colLast="2"/>
            <w:permStart w:id="455621676" w:ed="PUCGOIAS\giovanne" w:colFirst="0" w:colLast="0"/>
            <w:permStart w:id="544308896" w:ed="PUCGOIAS\giovanne" w:colFirst="1" w:colLast="1"/>
            <w:permStart w:id="1275476877" w:ed="PUCGOIAS\giovanne" w:colFirst="2" w:colLast="2"/>
            <w:permEnd w:id="40008431"/>
            <w:permEnd w:id="1545479409"/>
            <w:permEnd w:id="698429353"/>
            <w:permEnd w:id="991252623"/>
            <w:permEnd w:id="1080249890"/>
            <w:permEnd w:id="1618896611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85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719416050" w:edGrp="everyone" w:colFirst="0" w:colLast="0"/>
            <w:permStart w:id="1993736477" w:edGrp="everyone" w:colFirst="1" w:colLast="1"/>
            <w:permStart w:id="1037323423" w:edGrp="everyone" w:colFirst="2" w:colLast="2"/>
            <w:permStart w:id="527704476" w:ed="PUCGOIAS\giovanne" w:colFirst="0" w:colLast="0"/>
            <w:permStart w:id="2095409435" w:ed="PUCGOIAS\giovanne" w:colFirst="1" w:colLast="1"/>
            <w:permStart w:id="209861045" w:ed="PUCGOIAS\giovanne" w:colFirst="2" w:colLast="2"/>
            <w:permEnd w:id="1493566185"/>
            <w:permEnd w:id="1502156106"/>
            <w:permEnd w:id="1055072165"/>
            <w:permEnd w:id="455621676"/>
            <w:permEnd w:id="544308896"/>
            <w:permEnd w:id="1275476877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361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70984738" w:edGrp="everyone" w:colFirst="0" w:colLast="0"/>
            <w:permStart w:id="251669450" w:edGrp="everyone" w:colFirst="1" w:colLast="1"/>
            <w:permStart w:id="1235752799" w:edGrp="everyone" w:colFirst="2" w:colLast="2"/>
            <w:permStart w:id="1221658015" w:ed="PUCGOIAS\giovanne" w:colFirst="0" w:colLast="0"/>
            <w:permStart w:id="1945058393" w:ed="PUCGOIAS\giovanne" w:colFirst="1" w:colLast="1"/>
            <w:permStart w:id="1937402756" w:ed="PUCGOIAS\giovanne" w:colFirst="2" w:colLast="2"/>
            <w:permEnd w:id="1719416050"/>
            <w:permEnd w:id="1993736477"/>
            <w:permEnd w:id="1037323423"/>
            <w:permEnd w:id="527704476"/>
            <w:permEnd w:id="2095409435"/>
            <w:permEnd w:id="209861045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tr w:rsidR="00BB5237" w:rsidRPr="00143164" w:rsidTr="00520571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  <w:permStart w:id="1744400527" w:edGrp="everyone" w:colFirst="0" w:colLast="0"/>
            <w:permStart w:id="307656141" w:edGrp="everyone" w:colFirst="1" w:colLast="1"/>
            <w:permStart w:id="822684205" w:edGrp="everyone" w:colFirst="2" w:colLast="2"/>
            <w:permStart w:id="847667751" w:ed="PUCGOIAS\giovanne" w:colFirst="0" w:colLast="0"/>
            <w:permStart w:id="1096157062" w:ed="PUCGOIAS\giovanne" w:colFirst="1" w:colLast="1"/>
            <w:permStart w:id="366105542" w:ed="PUCGOIAS\giovanne" w:colFirst="2" w:colLast="2"/>
            <w:permEnd w:id="170984738"/>
            <w:permEnd w:id="251669450"/>
            <w:permEnd w:id="1235752799"/>
            <w:permEnd w:id="1221658015"/>
            <w:permEnd w:id="1945058393"/>
            <w:permEnd w:id="1937402756"/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237" w:rsidRPr="00143164" w:rsidRDefault="00BB5237" w:rsidP="00BB5237">
            <w:pPr>
              <w:jc w:val="center"/>
              <w:rPr>
                <w:lang w:val="pt-BR"/>
              </w:rPr>
            </w:pPr>
          </w:p>
        </w:tc>
      </w:tr>
      <w:permEnd w:id="1744400527"/>
      <w:permEnd w:id="307656141"/>
      <w:permEnd w:id="822684205"/>
      <w:permEnd w:id="847667751"/>
      <w:permEnd w:id="1096157062"/>
      <w:permEnd w:id="366105542"/>
      <w:tr w:rsidR="00211654" w:rsidRPr="00143164" w:rsidTr="00520571">
        <w:trPr>
          <w:trHeight w:val="267"/>
        </w:trPr>
        <w:tc>
          <w:tcPr>
            <w:tcW w:w="3262" w:type="pct"/>
            <w:gridSpan w:val="8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BB5237">
            <w:pPr>
              <w:jc w:val="center"/>
              <w:rPr>
                <w:lang w:val="pt-BR"/>
              </w:rPr>
            </w:pPr>
          </w:p>
        </w:tc>
        <w:tc>
          <w:tcPr>
            <w:tcW w:w="10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jc w:val="both"/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263420375" w:edGrp="everyone"/>
            <w:r>
              <w:rPr>
                <w:sz w:val="22"/>
                <w:lang w:val="pt-BR"/>
              </w:rPr>
              <w:t xml:space="preserve">         </w:t>
            </w:r>
            <w:permEnd w:id="1263420375"/>
          </w:p>
        </w:tc>
        <w:tc>
          <w:tcPr>
            <w:tcW w:w="6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1654" w:rsidRPr="00143164" w:rsidRDefault="00211654" w:rsidP="00211654">
            <w:pPr>
              <w:rPr>
                <w:lang w:val="pt-BR"/>
              </w:rPr>
            </w:pPr>
            <w:r w:rsidRPr="00211654">
              <w:rPr>
                <w:sz w:val="22"/>
                <w:lang w:val="pt-BR"/>
              </w:rPr>
              <w:t>Total:</w:t>
            </w:r>
            <w:permStart w:id="1552559062" w:edGrp="everyone"/>
            <w:r>
              <w:rPr>
                <w:sz w:val="22"/>
                <w:lang w:val="pt-BR"/>
              </w:rPr>
              <w:t xml:space="preserve">         </w:t>
            </w:r>
            <w:permEnd w:id="1552559062"/>
          </w:p>
        </w:tc>
      </w:tr>
    </w:tbl>
    <w:p w:rsidR="00DE7163" w:rsidRPr="00CE1FE2" w:rsidRDefault="00DE7163" w:rsidP="00A4218F">
      <w:pPr>
        <w:rPr>
          <w:sz w:val="22"/>
          <w:szCs w:val="22"/>
        </w:rPr>
      </w:pPr>
      <w:bookmarkStart w:id="0" w:name="_GoBack"/>
      <w:bookmarkEnd w:id="0"/>
    </w:p>
    <w:sectPr w:rsidR="00DE7163" w:rsidRPr="00CE1FE2" w:rsidSect="00BC7C7B">
      <w:headerReference w:type="default" r:id="rId12"/>
      <w:footerReference w:type="default" r:id="rId13"/>
      <w:pgSz w:w="11906" w:h="16838" w:code="9"/>
      <w:pgMar w:top="80" w:right="1440" w:bottom="426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CC6" w:rsidRDefault="004B7CC6" w:rsidP="00650259">
      <w:pPr>
        <w:spacing w:after="0" w:line="240" w:lineRule="auto"/>
      </w:pPr>
      <w:r>
        <w:separator/>
      </w:r>
    </w:p>
  </w:endnote>
  <w:end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8B24C7E-94A8-4226-95DE-C556AD741AE0}"/>
    <w:embedBold r:id="rId2" w:fontKey="{855F35B0-C746-4973-B1AF-158190BA8407}"/>
    <w:embedBoldItalic r:id="rId3" w:fontKey="{38692AC5-F558-4B03-AC19-4DA1FAB88E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E141286-4FDF-437F-823E-18ABC4D1ABAE}"/>
    <w:embedBold r:id="rId5" w:fontKey="{AB866B39-0347-4C93-A102-989FAC301C2E}"/>
    <w:embedItalic r:id="rId6" w:fontKey="{4D4A758D-BCD6-446C-AFD4-1B841B02FE14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6C6C45A-6643-45E3-8882-89B12532DFD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AE07338-E4EB-4241-B26D-859422CBD9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CC6" w:rsidRDefault="004B7CC6" w:rsidP="00650259">
      <w:pPr>
        <w:spacing w:after="0" w:line="240" w:lineRule="auto"/>
      </w:pPr>
      <w:r>
        <w:separator/>
      </w:r>
    </w:p>
  </w:footnote>
  <w:footnote w:type="continuationSeparator" w:id="0">
    <w:p w:rsidR="004B7CC6" w:rsidRDefault="004B7CC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CF9FA71" wp14:editId="0D097EF2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D002FF" w:rsidRDefault="004D61CA" w:rsidP="00751721">
          <w:pPr>
            <w:pStyle w:val="SemEspaamento"/>
            <w:jc w:val="center"/>
            <w:rPr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D002FF">
            <w:rPr>
              <w:rFonts w:ascii="Times New Roman" w:hAnsi="Times New Roman" w:cs="Times New Roman"/>
              <w:sz w:val="20"/>
            </w:rPr>
            <w:t xml:space="preserve"> </w:t>
          </w:r>
          <w:r w:rsidR="00D002FF" w:rsidRPr="00D002FF">
            <w:rPr>
              <w:rFonts w:ascii="Times New Roman" w:hAnsi="Times New Roman" w:cs="Times New Roman"/>
              <w:b/>
              <w:sz w:val="20"/>
            </w:rPr>
            <w:t>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zrfzSohCDzO6Xb1ub3Sy0C/EI60=" w:salt="Xt2yKaS1cDQrZ4ozb2IiE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671E6"/>
    <w:rsid w:val="00076F0F"/>
    <w:rsid w:val="00084253"/>
    <w:rsid w:val="00087101"/>
    <w:rsid w:val="00095BBE"/>
    <w:rsid w:val="000D1F49"/>
    <w:rsid w:val="00132430"/>
    <w:rsid w:val="00143164"/>
    <w:rsid w:val="00161E7B"/>
    <w:rsid w:val="001727CA"/>
    <w:rsid w:val="00194629"/>
    <w:rsid w:val="00211654"/>
    <w:rsid w:val="002551B2"/>
    <w:rsid w:val="002928D0"/>
    <w:rsid w:val="002C56E6"/>
    <w:rsid w:val="002F5396"/>
    <w:rsid w:val="003222E9"/>
    <w:rsid w:val="003269C4"/>
    <w:rsid w:val="003328D5"/>
    <w:rsid w:val="00361E11"/>
    <w:rsid w:val="00371455"/>
    <w:rsid w:val="003B4744"/>
    <w:rsid w:val="003F0847"/>
    <w:rsid w:val="0040090B"/>
    <w:rsid w:val="004019C9"/>
    <w:rsid w:val="0046302A"/>
    <w:rsid w:val="004702C7"/>
    <w:rsid w:val="00483F06"/>
    <w:rsid w:val="00487D2D"/>
    <w:rsid w:val="004B7CC6"/>
    <w:rsid w:val="004D5D62"/>
    <w:rsid w:val="004D61CA"/>
    <w:rsid w:val="00505225"/>
    <w:rsid w:val="005112D0"/>
    <w:rsid w:val="00520571"/>
    <w:rsid w:val="00522F8D"/>
    <w:rsid w:val="00577E06"/>
    <w:rsid w:val="00590C78"/>
    <w:rsid w:val="005A3BF7"/>
    <w:rsid w:val="005E2545"/>
    <w:rsid w:val="005F2035"/>
    <w:rsid w:val="005F7990"/>
    <w:rsid w:val="0063739C"/>
    <w:rsid w:val="00646101"/>
    <w:rsid w:val="00650259"/>
    <w:rsid w:val="006C0781"/>
    <w:rsid w:val="00751721"/>
    <w:rsid w:val="007609C6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B5237"/>
    <w:rsid w:val="00BC7C7B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1FE2"/>
    <w:rsid w:val="00CE6104"/>
    <w:rsid w:val="00CE7918"/>
    <w:rsid w:val="00D002FF"/>
    <w:rsid w:val="00D16163"/>
    <w:rsid w:val="00D17200"/>
    <w:rsid w:val="00D42823"/>
    <w:rsid w:val="00D53B78"/>
    <w:rsid w:val="00DB3FAD"/>
    <w:rsid w:val="00DE7163"/>
    <w:rsid w:val="00E01518"/>
    <w:rsid w:val="00E139C4"/>
    <w:rsid w:val="00E461D1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45380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41DADBF-B69B-44B4-B2B3-A49C09F8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89</Words>
  <Characters>481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2019-08-19T16:52:00Z</dcterms:created>
  <dcterms:modified xsi:type="dcterms:W3CDTF">2019-09-04T17:26:00Z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