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45"/>
        <w:gridCol w:w="584"/>
        <w:gridCol w:w="151"/>
        <w:gridCol w:w="108"/>
        <w:gridCol w:w="161"/>
        <w:gridCol w:w="525"/>
        <w:gridCol w:w="559"/>
        <w:gridCol w:w="1700"/>
        <w:gridCol w:w="427"/>
        <w:gridCol w:w="137"/>
        <w:gridCol w:w="580"/>
        <w:gridCol w:w="263"/>
        <w:gridCol w:w="496"/>
        <w:gridCol w:w="831"/>
        <w:gridCol w:w="572"/>
        <w:gridCol w:w="245"/>
        <w:gridCol w:w="1825"/>
        <w:gridCol w:w="12"/>
      </w:tblGrid>
      <w:tr w:rsidR="00D42823" w:rsidRPr="00143164" w:rsidTr="0061368D">
        <w:trPr>
          <w:gridAfter w:val="1"/>
          <w:wAfter w:w="6" w:type="pct"/>
        </w:trPr>
        <w:tc>
          <w:tcPr>
            <w:tcW w:w="4994" w:type="pct"/>
            <w:gridSpan w:val="18"/>
            <w:shd w:val="clear" w:color="auto" w:fill="1E73AC" w:themeFill="accent2" w:themeFillTint="BF"/>
          </w:tcPr>
          <w:p w:rsidR="00650259" w:rsidRPr="00143164" w:rsidRDefault="00A32CDC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MATRÍCULA</w:t>
            </w:r>
            <w:r w:rsidR="004607A8">
              <w:rPr>
                <w:lang w:val="pt-BR"/>
              </w:rPr>
              <w:t xml:space="preserve"> FORA DO PRAZO</w:t>
            </w:r>
          </w:p>
        </w:tc>
      </w:tr>
      <w:tr w:rsidR="00E01518" w:rsidRPr="00143164" w:rsidTr="0061368D">
        <w:trPr>
          <w:gridAfter w:val="1"/>
          <w:wAfter w:w="6" w:type="pct"/>
        </w:trPr>
        <w:tc>
          <w:tcPr>
            <w:tcW w:w="791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156456828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03" w:type="pct"/>
            <w:gridSpan w:val="15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61368D">
        <w:trPr>
          <w:gridAfter w:val="1"/>
          <w:wAfter w:w="6" w:type="pct"/>
        </w:trPr>
        <w:tc>
          <w:tcPr>
            <w:tcW w:w="791" w:type="pct"/>
            <w:gridSpan w:val="3"/>
            <w:vAlign w:val="bottom"/>
          </w:tcPr>
          <w:p w:rsidR="00095BBE" w:rsidRPr="00A8443F" w:rsidRDefault="00483F06" w:rsidP="00712CBF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62752770" w:edGrp="everyone" w:colFirst="3" w:colLast="3"/>
            <w:permStart w:id="1934243646" w:edGrp="everyone" w:colFirst="1" w:colLast="1"/>
            <w:permEnd w:id="1156456828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2130" w:type="pct"/>
            <w:gridSpan w:val="9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2" w:type="pct"/>
            <w:gridSpan w:val="2"/>
            <w:vAlign w:val="bottom"/>
          </w:tcPr>
          <w:p w:rsidR="00095BBE" w:rsidRPr="00F31944" w:rsidRDefault="00483F06" w:rsidP="00712CBF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01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3D57AD">
        <w:tc>
          <w:tcPr>
            <w:tcW w:w="918" w:type="pct"/>
            <w:gridSpan w:val="5"/>
            <w:vAlign w:val="bottom"/>
          </w:tcPr>
          <w:p w:rsidR="00483F06" w:rsidRPr="00A8443F" w:rsidRDefault="00483F06" w:rsidP="00712CBF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539197014" w:edGrp="everyone" w:colFirst="1" w:colLast="1"/>
            <w:permStart w:id="2113952693" w:edGrp="everyone" w:colFirst="3" w:colLast="3"/>
            <w:permEnd w:id="1262752770"/>
            <w:permEnd w:id="1934243646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719" w:type="pct"/>
            <w:gridSpan w:val="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3" w:type="pct"/>
            <w:gridSpan w:val="4"/>
            <w:vAlign w:val="bottom"/>
          </w:tcPr>
          <w:p w:rsidR="00483F06" w:rsidRPr="00F31944" w:rsidRDefault="00483F06" w:rsidP="00712CBF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30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61368D">
        <w:trPr>
          <w:gridAfter w:val="1"/>
          <w:wAfter w:w="6" w:type="pct"/>
        </w:trPr>
        <w:tc>
          <w:tcPr>
            <w:tcW w:w="483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20588474" w:edGrp="everyone" w:colFirst="1" w:colLast="1"/>
            <w:permEnd w:id="1539197014"/>
            <w:permEnd w:id="2113952693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1" w:type="pct"/>
            <w:gridSpan w:val="17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61368D">
        <w:tc>
          <w:tcPr>
            <w:tcW w:w="1254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307393793" w:edGrp="everyone" w:colFirst="1" w:colLast="1"/>
            <w:permEnd w:id="120588474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46" w:type="pct"/>
            <w:gridSpan w:val="1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0"/>
          <w:wAfter w:w="2639" w:type="pct"/>
        </w:trPr>
        <w:tc>
          <w:tcPr>
            <w:tcW w:w="1528" w:type="pct"/>
            <w:gridSpan w:val="8"/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843599453" w:edGrp="everyone" w:colFirst="1" w:colLast="1"/>
            <w:permEnd w:id="1307393793"/>
            <w:r>
              <w:rPr>
                <w:b/>
                <w:sz w:val="22"/>
                <w:szCs w:val="22"/>
                <w:lang w:val="pt-BR"/>
              </w:rPr>
              <w:t>Semestre referente à matrícula: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:rsidR="0061368D" w:rsidRPr="00A8443F" w:rsidRDefault="0061368D" w:rsidP="0061368D">
            <w:pPr>
              <w:spacing w:before="120"/>
              <w:ind w:left="33" w:hanging="33"/>
              <w:rPr>
                <w:sz w:val="22"/>
                <w:szCs w:val="22"/>
                <w:lang w:val="pt-BR"/>
              </w:rPr>
            </w:pPr>
          </w:p>
        </w:tc>
      </w:tr>
      <w:permEnd w:id="1843599453"/>
      <w:tr w:rsidR="00A32CDC" w:rsidRPr="00143164" w:rsidTr="0061368D">
        <w:trPr>
          <w:gridAfter w:val="1"/>
          <w:wAfter w:w="6" w:type="pct"/>
        </w:trPr>
        <w:tc>
          <w:tcPr>
            <w:tcW w:w="4994" w:type="pct"/>
            <w:gridSpan w:val="18"/>
            <w:tcBorders>
              <w:bottom w:val="single" w:sz="4" w:space="0" w:color="auto"/>
            </w:tcBorders>
            <w:vAlign w:val="bottom"/>
          </w:tcPr>
          <w:p w:rsidR="00A32CDC" w:rsidRDefault="00A32CDC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  <w:p w:rsidR="00A32CDC" w:rsidRDefault="00A32CDC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Solicito a matrícula da(s) disciplina (s) abaixo:</w:t>
            </w:r>
          </w:p>
          <w:p w:rsidR="00A32CDC" w:rsidRPr="00A8443F" w:rsidRDefault="00A32CDC" w:rsidP="00A32CDC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61368D" w:rsidRPr="004607A8" w:rsidRDefault="0061368D" w:rsidP="004607A8">
            <w:pPr>
              <w:pStyle w:val="Recuonormal"/>
              <w:ind w:left="0" w:right="-108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DA DISCIPLINA</w:t>
            </w:r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61368D" w:rsidRPr="004607A8" w:rsidRDefault="0061368D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DO PROFESSOR (A)</w:t>
            </w: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319628330" w:edGrp="everyone" w:colFirst="0" w:colLast="0"/>
            <w:permStart w:id="1234049270" w:edGrp="everyone" w:colFirst="1" w:colLast="1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303581251" w:edGrp="everyone" w:colFirst="0" w:colLast="0"/>
            <w:permStart w:id="968168617" w:edGrp="everyone" w:colFirst="1" w:colLast="1"/>
            <w:permEnd w:id="319628330"/>
            <w:permEnd w:id="1234049270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969876833" w:edGrp="everyone" w:colFirst="0" w:colLast="0"/>
            <w:permStart w:id="123997347" w:edGrp="everyone" w:colFirst="1" w:colLast="1"/>
            <w:permEnd w:id="1303581251"/>
            <w:permEnd w:id="968168617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011167623" w:edGrp="everyone" w:colFirst="0" w:colLast="0"/>
            <w:permStart w:id="729769771" w:edGrp="everyone" w:colFirst="1" w:colLast="1"/>
            <w:permEnd w:id="969876833"/>
            <w:permEnd w:id="123997347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912887077" w:edGrp="everyone" w:colFirst="0" w:colLast="0"/>
            <w:permStart w:id="817972099" w:edGrp="everyone" w:colFirst="1" w:colLast="1"/>
            <w:permEnd w:id="1011167623"/>
            <w:permEnd w:id="729769771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61368D" w:rsidRPr="00143164" w:rsidTr="0061368D">
        <w:trPr>
          <w:gridAfter w:val="1"/>
          <w:wAfter w:w="6" w:type="pct"/>
        </w:trPr>
        <w:tc>
          <w:tcPr>
            <w:tcW w:w="257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937298261" w:edGrp="everyone" w:colFirst="0" w:colLast="0"/>
            <w:permStart w:id="1370425252" w:edGrp="everyone" w:colFirst="1" w:colLast="1"/>
            <w:permEnd w:id="1912887077"/>
            <w:permEnd w:id="817972099"/>
          </w:p>
        </w:tc>
        <w:tc>
          <w:tcPr>
            <w:tcW w:w="24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68D" w:rsidRPr="00A8443F" w:rsidRDefault="0061368D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937298261"/>
      <w:permEnd w:id="1370425252"/>
      <w:tr w:rsidR="00483F06" w:rsidRPr="00143164" w:rsidTr="0061368D">
        <w:trPr>
          <w:gridAfter w:val="1"/>
          <w:wAfter w:w="6" w:type="pct"/>
          <w:trHeight w:val="70"/>
        </w:trPr>
        <w:tc>
          <w:tcPr>
            <w:tcW w:w="4994" w:type="pct"/>
            <w:gridSpan w:val="18"/>
            <w:tcBorders>
              <w:top w:val="single" w:sz="4" w:space="0" w:color="auto"/>
            </w:tcBorders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4607A8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4607A8" w:rsidRPr="00A8443F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61368D">
        <w:trPr>
          <w:gridAfter w:val="1"/>
          <w:wAfter w:w="6" w:type="pct"/>
        </w:trPr>
        <w:tc>
          <w:tcPr>
            <w:tcW w:w="4994" w:type="pct"/>
            <w:gridSpan w:val="18"/>
            <w:shd w:val="clear" w:color="auto" w:fill="1E73AC" w:themeFill="accent2" w:themeFillTint="BF"/>
          </w:tcPr>
          <w:p w:rsidR="00483F06" w:rsidRPr="00143164" w:rsidRDefault="004C518E" w:rsidP="004C518E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</w:t>
            </w:r>
          </w:p>
        </w:tc>
      </w:tr>
      <w:tr w:rsidR="00483F06" w:rsidRPr="00143164" w:rsidTr="0061368D">
        <w:trPr>
          <w:gridAfter w:val="1"/>
          <w:wAfter w:w="6" w:type="pct"/>
        </w:trPr>
        <w:tc>
          <w:tcPr>
            <w:tcW w:w="4994" w:type="pct"/>
            <w:gridSpan w:val="18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1098148125" w:edGrp="everyone" w:colFirst="0" w:colLast="0"/>
          </w:p>
        </w:tc>
      </w:tr>
      <w:tr w:rsidR="004607A8" w:rsidRPr="00143164" w:rsidTr="0061368D">
        <w:trPr>
          <w:gridAfter w:val="2"/>
          <w:wAfter w:w="900" w:type="pct"/>
        </w:trPr>
        <w:tc>
          <w:tcPr>
            <w:tcW w:w="505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982909402" w:edGrp="everyone" w:colFirst="3" w:colLast="3"/>
            <w:permEnd w:id="1098148125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32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2053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30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</w:tbl>
    <w:p w:rsidR="007C2F42" w:rsidRPr="003D57AD" w:rsidRDefault="007C2F42" w:rsidP="003D57AD">
      <w:pPr>
        <w:ind w:right="-733"/>
        <w:rPr>
          <w:b/>
          <w:sz w:val="24"/>
          <w:szCs w:val="24"/>
        </w:rPr>
      </w:pPr>
      <w:bookmarkStart w:id="0" w:name="_GoBack"/>
      <w:bookmarkEnd w:id="0"/>
      <w:permEnd w:id="982909402"/>
    </w:p>
    <w:sectPr w:rsidR="007C2F42" w:rsidRPr="003D57AD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E1B" w:rsidRDefault="00C51E1B" w:rsidP="00650259">
      <w:pPr>
        <w:spacing w:after="0" w:line="240" w:lineRule="auto"/>
      </w:pPr>
      <w:r>
        <w:separator/>
      </w:r>
    </w:p>
  </w:endnote>
  <w:endnote w:type="continuationSeparator" w:id="0">
    <w:p w:rsidR="00C51E1B" w:rsidRDefault="00C51E1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A443A6-81C5-432C-B077-529AC2082ED6}"/>
    <w:embedBold r:id="rId2" w:fontKey="{5A709CC2-94CF-489A-942A-E520D2F95E3D}"/>
    <w:embedBoldItalic r:id="rId3" w:fontKey="{652DB563-D827-4C77-B88E-7351BE0ED1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882F289-65B8-4CAA-8B08-CF0A920E1196}"/>
    <w:embedBold r:id="rId5" w:fontKey="{D8F5E5CF-3CBD-4569-812F-54D7E6857209}"/>
    <w:embedItalic r:id="rId6" w:fontKey="{3C4AEE2B-87D1-4DD0-B9BC-0DF3FDDC6A1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48A7589-30FE-4CDD-99DC-1617387232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94DA41-DE0A-4FA8-AC22-EAEA91CBD1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C51E1B" w:rsidRPr="007F7B5D" w:rsidTr="003328D5">
      <w:tc>
        <w:tcPr>
          <w:tcW w:w="4678" w:type="dxa"/>
          <w:vAlign w:val="center"/>
        </w:tcPr>
        <w:p w:rsidR="00C51E1B" w:rsidRPr="007F7B5D" w:rsidRDefault="00C51E1B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C51E1B" w:rsidRPr="00751721" w:rsidRDefault="00C51E1B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C51E1B" w:rsidRDefault="00C51E1B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E1B" w:rsidRDefault="00C51E1B" w:rsidP="00650259">
      <w:pPr>
        <w:spacing w:after="0" w:line="240" w:lineRule="auto"/>
      </w:pPr>
      <w:r>
        <w:separator/>
      </w:r>
    </w:p>
  </w:footnote>
  <w:footnote w:type="continuationSeparator" w:id="0">
    <w:p w:rsidR="00C51E1B" w:rsidRDefault="00C51E1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C51E1B" w:rsidTr="00A8443F">
      <w:trPr>
        <w:trHeight w:val="1989"/>
      </w:trPr>
      <w:tc>
        <w:tcPr>
          <w:tcW w:w="2198" w:type="dxa"/>
          <w:vAlign w:val="center"/>
        </w:tcPr>
        <w:p w:rsidR="00C51E1B" w:rsidRDefault="00C51E1B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F0DA193" wp14:editId="48FC7339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C51E1B" w:rsidRDefault="00C51E1B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C51E1B" w:rsidRPr="00751721" w:rsidRDefault="00C51E1B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C51E1B" w:rsidRPr="00751721" w:rsidRDefault="00C51E1B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C51E1B" w:rsidRPr="00751721" w:rsidRDefault="00C51E1B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C51E1B" w:rsidRPr="00751721" w:rsidRDefault="00C51E1B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C51E1B" w:rsidRPr="0090596C" w:rsidRDefault="00C51E1B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2VBrGBGwPbGQzOL162stVFcapb0=" w:salt="DNF8EUsbx+dbleFJcxztQ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37722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43C2A"/>
    <w:rsid w:val="00361E11"/>
    <w:rsid w:val="003B4744"/>
    <w:rsid w:val="003D57AD"/>
    <w:rsid w:val="003F0847"/>
    <w:rsid w:val="0040090B"/>
    <w:rsid w:val="004019C9"/>
    <w:rsid w:val="004607A8"/>
    <w:rsid w:val="0046302A"/>
    <w:rsid w:val="004702C7"/>
    <w:rsid w:val="00471001"/>
    <w:rsid w:val="00483F06"/>
    <w:rsid w:val="00487D2D"/>
    <w:rsid w:val="004C518E"/>
    <w:rsid w:val="004D5D62"/>
    <w:rsid w:val="004D61CA"/>
    <w:rsid w:val="005112D0"/>
    <w:rsid w:val="00522F8D"/>
    <w:rsid w:val="00577E06"/>
    <w:rsid w:val="00590C78"/>
    <w:rsid w:val="005A3BF7"/>
    <w:rsid w:val="005E2545"/>
    <w:rsid w:val="005E5988"/>
    <w:rsid w:val="005F2035"/>
    <w:rsid w:val="005F7990"/>
    <w:rsid w:val="0061368D"/>
    <w:rsid w:val="0063739C"/>
    <w:rsid w:val="00650259"/>
    <w:rsid w:val="00712CBF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44BB5"/>
    <w:rsid w:val="0098597D"/>
    <w:rsid w:val="009D09D4"/>
    <w:rsid w:val="009F619A"/>
    <w:rsid w:val="009F6DDE"/>
    <w:rsid w:val="00A32CDC"/>
    <w:rsid w:val="00A35BF6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51565"/>
    <w:rsid w:val="00C51E1B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B6982E-70CA-4165-976C-8DA0D0A54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50</Words>
  <Characters>270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2019-08-30T13:30:00Z</dcterms:created>
  <dcterms:modified xsi:type="dcterms:W3CDTF">2019-09-09T18:48:00Z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