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5"/>
        <w:gridCol w:w="582"/>
        <w:gridCol w:w="153"/>
        <w:gridCol w:w="116"/>
        <w:gridCol w:w="155"/>
        <w:gridCol w:w="525"/>
        <w:gridCol w:w="2550"/>
        <w:gridCol w:w="282"/>
        <w:gridCol w:w="570"/>
        <w:gridCol w:w="259"/>
        <w:gridCol w:w="500"/>
        <w:gridCol w:w="216"/>
        <w:gridCol w:w="627"/>
        <w:gridCol w:w="555"/>
        <w:gridCol w:w="247"/>
        <w:gridCol w:w="1827"/>
        <w:gridCol w:w="20"/>
      </w:tblGrid>
      <w:tr w:rsidR="00D42823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shd w:val="clear" w:color="auto" w:fill="1E73AC" w:themeFill="accent2" w:themeFillTint="BF"/>
          </w:tcPr>
          <w:p w:rsidR="00650259" w:rsidRPr="00143164" w:rsidRDefault="004607A8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INCLUSÃO</w:t>
            </w:r>
            <w:r w:rsidR="00093800">
              <w:rPr>
                <w:lang w:val="pt-BR"/>
              </w:rPr>
              <w:t xml:space="preserve"> DE DISCIPLINA</w:t>
            </w:r>
            <w:r>
              <w:rPr>
                <w:lang w:val="pt-BR"/>
              </w:rPr>
              <w:t xml:space="preserve"> FORA DO PRAZO</w:t>
            </w:r>
          </w:p>
        </w:tc>
      </w:tr>
      <w:tr w:rsidR="00E01518" w:rsidRPr="00143164" w:rsidTr="004607A8">
        <w:trPr>
          <w:gridAfter w:val="1"/>
          <w:wAfter w:w="10" w:type="pct"/>
        </w:trPr>
        <w:tc>
          <w:tcPr>
            <w:tcW w:w="786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420579437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04" w:type="pct"/>
            <w:gridSpan w:val="14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786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55598279" w:edGrp="everyone" w:colFirst="3" w:colLast="3"/>
            <w:permStart w:id="712651629" w:edGrp="everyone" w:colFirst="1" w:colLast="1"/>
            <w:permEnd w:id="1420579437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2131" w:type="pct"/>
            <w:gridSpan w:val="7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2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701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c>
          <w:tcPr>
            <w:tcW w:w="918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425555628" w:edGrp="everyone" w:colFirst="1" w:colLast="1"/>
            <w:permStart w:id="66349920" w:edGrp="everyone" w:colFirst="3" w:colLast="3"/>
            <w:permEnd w:id="55598279"/>
            <w:permEnd w:id="712651629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72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4" w:type="pct"/>
            <w:gridSpan w:val="5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298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84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931547839" w:edGrp="everyone" w:colFirst="1" w:colLast="1"/>
            <w:permEnd w:id="1425555628"/>
            <w:permEnd w:id="66349920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06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4607A8">
        <w:tc>
          <w:tcPr>
            <w:tcW w:w="1251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635849780" w:edGrp="everyone" w:colFirst="1" w:colLast="1"/>
            <w:permEnd w:id="931547839"/>
            <w:r w:rsidRPr="00A8443F">
              <w:rPr>
                <w:b/>
                <w:sz w:val="22"/>
                <w:szCs w:val="22"/>
                <w:lang w:val="pt-BR"/>
              </w:rPr>
              <w:t>Nome do Orientador</w:t>
            </w:r>
            <w:r w:rsidR="00DE162D">
              <w:rPr>
                <w:b/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(a):</w:t>
            </w:r>
          </w:p>
        </w:tc>
        <w:tc>
          <w:tcPr>
            <w:tcW w:w="3749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635849780"/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bottom w:val="single" w:sz="4" w:space="0" w:color="auto"/>
            </w:tcBorders>
            <w:vAlign w:val="bottom"/>
          </w:tcPr>
          <w:p w:rsidR="004607A8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  <w:p w:rsidR="004607A8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Solicito a inclusão das disciplinas abaixo:</w:t>
            </w:r>
          </w:p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</w:tc>
        <w:tc>
          <w:tcPr>
            <w:tcW w:w="2490" w:type="pct"/>
            <w:gridSpan w:val="9"/>
            <w:tcBorders>
              <w:bottom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pStyle w:val="Recuonormal"/>
              <w:ind w:left="0" w:right="-108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DA DISCIPLINA</w:t>
            </w:r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ANO/SEMESTRE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DO PROFESSOR (A)</w:t>
            </w: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909343363" w:edGrp="everyone" w:colFirst="0" w:colLast="0"/>
            <w:permStart w:id="116789251" w:edGrp="everyone" w:colFirst="1" w:colLast="1"/>
            <w:permStart w:id="1423259573" w:edGrp="everyone" w:colFirst="2" w:colLast="2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920673209" w:edGrp="everyone" w:colFirst="0" w:colLast="0"/>
            <w:permStart w:id="1747791653" w:edGrp="everyone" w:colFirst="1" w:colLast="1"/>
            <w:permStart w:id="618941335" w:edGrp="everyone" w:colFirst="2" w:colLast="2"/>
            <w:permEnd w:id="909343363"/>
            <w:permEnd w:id="116789251"/>
            <w:permEnd w:id="1423259573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000894923" w:edGrp="everyone" w:colFirst="0" w:colLast="0"/>
            <w:permStart w:id="721120467" w:edGrp="everyone" w:colFirst="1" w:colLast="1"/>
            <w:permStart w:id="1433212400" w:edGrp="everyone" w:colFirst="2" w:colLast="2"/>
            <w:permEnd w:id="1920673209"/>
            <w:permEnd w:id="1747791653"/>
            <w:permEnd w:id="618941335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520581361" w:edGrp="everyone" w:colFirst="0" w:colLast="0"/>
            <w:permStart w:id="1049721972" w:edGrp="everyone" w:colFirst="1" w:colLast="1"/>
            <w:permStart w:id="91226261" w:edGrp="everyone" w:colFirst="2" w:colLast="2"/>
            <w:permEnd w:id="1000894923"/>
            <w:permEnd w:id="721120467"/>
            <w:permEnd w:id="1433212400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2127315454" w:edGrp="everyone" w:colFirst="0" w:colLast="0"/>
            <w:permStart w:id="2121539445" w:edGrp="everyone" w:colFirst="1" w:colLast="1"/>
            <w:permStart w:id="1623157142" w:edGrp="everyone" w:colFirst="2" w:colLast="2"/>
            <w:permEnd w:id="520581361"/>
            <w:permEnd w:id="1049721972"/>
            <w:permEnd w:id="91226261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634685562" w:edGrp="everyone" w:colFirst="0" w:colLast="0"/>
            <w:permStart w:id="1373448950" w:edGrp="everyone" w:colFirst="1" w:colLast="1"/>
            <w:permStart w:id="1803509758" w:edGrp="everyone" w:colFirst="2" w:colLast="2"/>
            <w:permEnd w:id="2127315454"/>
            <w:permEnd w:id="2121539445"/>
            <w:permEnd w:id="1623157142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  <w:bookmarkStart w:id="0" w:name="_GoBack"/>
            <w:bookmarkEnd w:id="0"/>
          </w:p>
        </w:tc>
      </w:tr>
      <w:permEnd w:id="1634685562"/>
      <w:permEnd w:id="1373448950"/>
      <w:permEnd w:id="1803509758"/>
      <w:tr w:rsidR="00483F06" w:rsidRPr="00143164" w:rsidTr="004607A8">
        <w:trPr>
          <w:gridAfter w:val="1"/>
          <w:wAfter w:w="10" w:type="pct"/>
          <w:trHeight w:val="70"/>
        </w:trPr>
        <w:tc>
          <w:tcPr>
            <w:tcW w:w="4990" w:type="pct"/>
            <w:gridSpan w:val="17"/>
            <w:tcBorders>
              <w:top w:val="single" w:sz="4" w:space="0" w:color="auto"/>
            </w:tcBorders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4607A8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4607A8" w:rsidRPr="00A8443F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shd w:val="clear" w:color="auto" w:fill="1E73AC" w:themeFill="accent2" w:themeFillTint="BF"/>
          </w:tcPr>
          <w:p w:rsidR="00483F06" w:rsidRPr="00143164" w:rsidRDefault="004C518E" w:rsidP="004C518E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JUSTIFICATIVA</w:t>
            </w:r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1518816326" w:edGrp="everyone" w:colFirst="0" w:colLast="0"/>
          </w:p>
        </w:tc>
      </w:tr>
      <w:tr w:rsidR="004607A8" w:rsidRPr="00143164" w:rsidTr="00DE162D">
        <w:trPr>
          <w:gridAfter w:val="2"/>
          <w:wAfter w:w="906" w:type="pct"/>
        </w:trPr>
        <w:tc>
          <w:tcPr>
            <w:tcW w:w="50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591424369" w:edGrp="everyone" w:colFirst="3" w:colLast="3"/>
            <w:permEnd w:id="1518816326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33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20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30" w:type="pct"/>
            <w:gridSpan w:val="4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1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591424369"/>
    </w:tbl>
    <w:p w:rsidR="00A4218F" w:rsidRDefault="00A4218F" w:rsidP="00A4218F">
      <w:pPr>
        <w:rPr>
          <w:sz w:val="12"/>
          <w:szCs w:val="16"/>
        </w:rPr>
      </w:pPr>
    </w:p>
    <w:p w:rsidR="004607A8" w:rsidRDefault="004607A8" w:rsidP="00A4218F">
      <w:pPr>
        <w:rPr>
          <w:sz w:val="12"/>
          <w:szCs w:val="16"/>
        </w:rPr>
      </w:pPr>
    </w:p>
    <w:p w:rsidR="007C2F42" w:rsidRPr="00DE162D" w:rsidRDefault="007C2F42" w:rsidP="00DE162D">
      <w:pPr>
        <w:ind w:right="-733"/>
        <w:rPr>
          <w:b/>
          <w:sz w:val="24"/>
          <w:szCs w:val="24"/>
        </w:rPr>
      </w:pPr>
    </w:p>
    <w:sectPr w:rsidR="007C2F42" w:rsidRPr="00DE162D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FF5" w:rsidRDefault="001E1FF5" w:rsidP="00650259">
      <w:pPr>
        <w:spacing w:after="0" w:line="240" w:lineRule="auto"/>
      </w:pPr>
      <w:r>
        <w:separator/>
      </w:r>
    </w:p>
  </w:endnote>
  <w:endnote w:type="continuationSeparator" w:id="0">
    <w:p w:rsidR="001E1FF5" w:rsidRDefault="001E1F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C16AD1-676E-4574-9373-AEBCCFEB19B3}"/>
    <w:embedBold r:id="rId2" w:fontKey="{03A22193-4780-4928-B901-66AC3295ABDC}"/>
    <w:embedBoldItalic r:id="rId3" w:fontKey="{5B7267DA-D520-4538-BF17-11D4809CE3B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D0D95DD-3E3E-4A9A-B8AD-9D87E0813E08}"/>
    <w:embedBold r:id="rId5" w:fontKey="{82EEDAA5-F312-4F06-915F-03B9E561ABC1}"/>
    <w:embedItalic r:id="rId6" w:fontKey="{EFDEB560-177F-494D-828A-C33090D80A6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330A183D-E130-42A4-9229-8B6183DD75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777C0D-1222-4E57-8684-D603D7ED02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FF5" w:rsidRDefault="001E1FF5" w:rsidP="00650259">
      <w:pPr>
        <w:spacing w:after="0" w:line="240" w:lineRule="auto"/>
      </w:pPr>
      <w:r>
        <w:separator/>
      </w:r>
    </w:p>
  </w:footnote>
  <w:footnote w:type="continuationSeparator" w:id="0">
    <w:p w:rsidR="001E1FF5" w:rsidRDefault="001E1F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F0DA193" wp14:editId="48FC7339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SJkzBn+VDLfQEo0FY1s0eAFLO+k=" w:salt="Rb+ax9oKYlQ660kNBJIxQ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3800"/>
    <w:rsid w:val="00095BBE"/>
    <w:rsid w:val="000D1F49"/>
    <w:rsid w:val="00123688"/>
    <w:rsid w:val="00132430"/>
    <w:rsid w:val="00137722"/>
    <w:rsid w:val="00143164"/>
    <w:rsid w:val="001727CA"/>
    <w:rsid w:val="001A7130"/>
    <w:rsid w:val="001E1FF5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07A8"/>
    <w:rsid w:val="0046302A"/>
    <w:rsid w:val="004702C7"/>
    <w:rsid w:val="00483F06"/>
    <w:rsid w:val="00487D2D"/>
    <w:rsid w:val="004C518E"/>
    <w:rsid w:val="004D5D62"/>
    <w:rsid w:val="004D61CA"/>
    <w:rsid w:val="005112D0"/>
    <w:rsid w:val="00522F8D"/>
    <w:rsid w:val="00577E06"/>
    <w:rsid w:val="00590C78"/>
    <w:rsid w:val="005A3BF7"/>
    <w:rsid w:val="005E2545"/>
    <w:rsid w:val="005E5988"/>
    <w:rsid w:val="005F2035"/>
    <w:rsid w:val="005F7990"/>
    <w:rsid w:val="0063739C"/>
    <w:rsid w:val="00650259"/>
    <w:rsid w:val="00751721"/>
    <w:rsid w:val="00770F25"/>
    <w:rsid w:val="007A35A8"/>
    <w:rsid w:val="007B0A85"/>
    <w:rsid w:val="007C2F42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5BF6"/>
    <w:rsid w:val="00A370A8"/>
    <w:rsid w:val="00A4218F"/>
    <w:rsid w:val="00A4496B"/>
    <w:rsid w:val="00A8443F"/>
    <w:rsid w:val="00B848B9"/>
    <w:rsid w:val="00BD4753"/>
    <w:rsid w:val="00BD5CB1"/>
    <w:rsid w:val="00BE62EE"/>
    <w:rsid w:val="00C003BA"/>
    <w:rsid w:val="00C46878"/>
    <w:rsid w:val="00C51565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DE162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62BE945-DA9F-44AF-8D99-BEAEE7093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49</Words>
  <Characters>267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2019-08-30T12:59:00Z</dcterms:created>
  <dcterms:modified xsi:type="dcterms:W3CDTF">2019-09-09T18:23:00Z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