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52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"/>
        <w:gridCol w:w="578"/>
        <w:gridCol w:w="154"/>
        <w:gridCol w:w="119"/>
        <w:gridCol w:w="150"/>
        <w:gridCol w:w="570"/>
        <w:gridCol w:w="1442"/>
        <w:gridCol w:w="1413"/>
        <w:gridCol w:w="248"/>
        <w:gridCol w:w="31"/>
        <w:gridCol w:w="41"/>
        <w:gridCol w:w="435"/>
        <w:gridCol w:w="1393"/>
        <w:gridCol w:w="246"/>
        <w:gridCol w:w="59"/>
        <w:gridCol w:w="2349"/>
      </w:tblGrid>
      <w:tr w:rsidR="00D42823" w:rsidRPr="00143164" w:rsidTr="007C2F42">
        <w:tc>
          <w:tcPr>
            <w:tcW w:w="5000" w:type="pct"/>
            <w:gridSpan w:val="17"/>
            <w:shd w:val="clear" w:color="auto" w:fill="1E73AC" w:themeFill="accent2" w:themeFillTint="BF"/>
          </w:tcPr>
          <w:p w:rsidR="00650259" w:rsidRPr="00143164" w:rsidRDefault="00093800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CANCELAMENTO DE DISCIPLINA</w:t>
            </w:r>
          </w:p>
        </w:tc>
      </w:tr>
      <w:tr w:rsidR="00E01518" w:rsidRPr="00143164" w:rsidTr="007C2F42">
        <w:tc>
          <w:tcPr>
            <w:tcW w:w="783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991630955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17" w:type="pct"/>
            <w:gridSpan w:val="14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7C2F42">
        <w:tc>
          <w:tcPr>
            <w:tcW w:w="783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668815239" w:edGrp="everyone" w:colFirst="3" w:colLast="3"/>
            <w:permStart w:id="1452152344" w:edGrp="everyone" w:colFirst="1" w:colLast="1"/>
            <w:permEnd w:id="991630955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76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8" w:type="pct"/>
            <w:gridSpan w:val="4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73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916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303765361" w:edGrp="everyone" w:colFirst="1" w:colLast="1"/>
            <w:permStart w:id="1835947896" w:edGrp="everyone" w:colFirst="3" w:colLast="3"/>
            <w:permEnd w:id="668815239"/>
            <w:permEnd w:id="1452152344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79" w:type="pct"/>
            <w:gridSpan w:val="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0" w:type="pct"/>
            <w:gridSpan w:val="5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484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281121658" w:edGrp="everyone" w:colFirst="1" w:colLast="1"/>
            <w:permEnd w:id="303765361"/>
            <w:permEnd w:id="1835947896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6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1267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462922612" w:edGrp="everyone" w:colFirst="1" w:colLast="1"/>
            <w:permEnd w:id="1281121658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33" w:type="pct"/>
            <w:gridSpan w:val="10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7C2F42" w:rsidRPr="00143164" w:rsidTr="007C2F42">
        <w:tc>
          <w:tcPr>
            <w:tcW w:w="1267" w:type="pct"/>
            <w:gridSpan w:val="7"/>
            <w:vAlign w:val="bottom"/>
          </w:tcPr>
          <w:p w:rsidR="007C2F42" w:rsidRPr="00A8443F" w:rsidRDefault="007C2F42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315964226" w:edGrp="everyone" w:colFirst="1" w:colLast="1"/>
            <w:permEnd w:id="1462922612"/>
            <w:r>
              <w:rPr>
                <w:b/>
                <w:sz w:val="22"/>
                <w:szCs w:val="22"/>
                <w:lang w:val="pt-BR"/>
              </w:rPr>
              <w:t>Disciplina a ser cancelada:</w:t>
            </w:r>
          </w:p>
        </w:tc>
        <w:tc>
          <w:tcPr>
            <w:tcW w:w="3733" w:type="pct"/>
            <w:gridSpan w:val="10"/>
            <w:tcBorders>
              <w:bottom w:val="single" w:sz="4" w:space="0" w:color="auto"/>
            </w:tcBorders>
            <w:vAlign w:val="bottom"/>
          </w:tcPr>
          <w:p w:rsidR="007C2F42" w:rsidRPr="00A8443F" w:rsidRDefault="007C2F42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7C2F42" w:rsidRPr="00143164" w:rsidTr="007C2F42">
        <w:trPr>
          <w:gridAfter w:val="5"/>
          <w:wAfter w:w="2185" w:type="pct"/>
        </w:trPr>
        <w:tc>
          <w:tcPr>
            <w:tcW w:w="1970" w:type="pct"/>
            <w:gridSpan w:val="8"/>
            <w:vAlign w:val="bottom"/>
          </w:tcPr>
          <w:p w:rsidR="007C2F42" w:rsidRDefault="007C2F42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143032398" w:edGrp="everyone" w:colFirst="1" w:colLast="1"/>
            <w:permEnd w:id="315964226"/>
            <w:r>
              <w:rPr>
                <w:b/>
                <w:sz w:val="22"/>
                <w:szCs w:val="22"/>
                <w:lang w:val="pt-BR"/>
              </w:rPr>
              <w:t>Semestre em que a disciplina foi cursada:</w:t>
            </w:r>
          </w:p>
        </w:tc>
        <w:tc>
          <w:tcPr>
            <w:tcW w:w="845" w:type="pct"/>
            <w:gridSpan w:val="4"/>
            <w:tcBorders>
              <w:bottom w:val="single" w:sz="4" w:space="0" w:color="auto"/>
            </w:tcBorders>
            <w:vAlign w:val="bottom"/>
          </w:tcPr>
          <w:p w:rsidR="007C2F42" w:rsidRPr="00A8443F" w:rsidRDefault="007C2F42" w:rsidP="007C2F42">
            <w:pPr>
              <w:spacing w:before="120"/>
              <w:ind w:left="319" w:hanging="287"/>
              <w:rPr>
                <w:sz w:val="22"/>
                <w:szCs w:val="22"/>
                <w:lang w:val="pt-BR"/>
              </w:rPr>
            </w:pPr>
          </w:p>
        </w:tc>
      </w:tr>
      <w:permEnd w:id="1143032398"/>
      <w:tr w:rsidR="00483F06" w:rsidRPr="00143164" w:rsidTr="007C2F42">
        <w:trPr>
          <w:trHeight w:val="70"/>
        </w:trPr>
        <w:tc>
          <w:tcPr>
            <w:tcW w:w="5000" w:type="pct"/>
            <w:gridSpan w:val="17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7C2F42">
        <w:tc>
          <w:tcPr>
            <w:tcW w:w="5000" w:type="pct"/>
            <w:gridSpan w:val="17"/>
            <w:shd w:val="clear" w:color="auto" w:fill="1E73AC" w:themeFill="accent2" w:themeFillTint="BF"/>
          </w:tcPr>
          <w:p w:rsidR="00483F06" w:rsidRPr="00143164" w:rsidRDefault="007C2F42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 DO CANCELAMENTO</w:t>
            </w:r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395981827" w:edGrp="everyone" w:colFirst="0" w:colLast="0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613239926" w:edGrp="everyone" w:colFirst="0" w:colLast="0"/>
            <w:permEnd w:id="395981827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32397568" w:edGrp="everyone" w:colFirst="0" w:colLast="0"/>
            <w:permEnd w:id="1613239926"/>
          </w:p>
        </w:tc>
      </w:tr>
      <w:tr w:rsidR="00483F06" w:rsidRPr="00143164" w:rsidTr="007C2F42"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69504081" w:edGrp="everyone" w:colFirst="0" w:colLast="0"/>
            <w:permEnd w:id="232397568"/>
          </w:p>
        </w:tc>
      </w:tr>
      <w:tr w:rsidR="00483F06" w:rsidRPr="00143164" w:rsidTr="007C2F42">
        <w:trPr>
          <w:trHeight w:val="569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2025980343" w:edGrp="everyone" w:colFirst="0" w:colLast="0"/>
            <w:permEnd w:id="2069504081"/>
          </w:p>
        </w:tc>
      </w:tr>
      <w:tr w:rsidR="00483F06" w:rsidRPr="00143164" w:rsidTr="007C2F42">
        <w:trPr>
          <w:gridAfter w:val="2"/>
          <w:wAfter w:w="1175" w:type="pct"/>
        </w:trPr>
        <w:tc>
          <w:tcPr>
            <w:tcW w:w="50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1538998581" w:edGrp="everyone" w:colFirst="3" w:colLast="3"/>
            <w:permEnd w:id="2025980343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9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26" w:type="pct"/>
            <w:gridSpan w:val="4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1538998581"/>
    </w:tbl>
    <w:p w:rsidR="00A4218F" w:rsidRDefault="00A4218F" w:rsidP="00A4218F">
      <w:pPr>
        <w:rPr>
          <w:sz w:val="12"/>
          <w:szCs w:val="16"/>
        </w:rPr>
      </w:pPr>
    </w:p>
    <w:p w:rsidR="007C2F42" w:rsidRPr="000F0B6C" w:rsidRDefault="007C2F42" w:rsidP="000F0B6C">
      <w:pPr>
        <w:rPr>
          <w:b/>
          <w:sz w:val="24"/>
          <w:szCs w:val="24"/>
        </w:rPr>
      </w:pPr>
      <w:bookmarkStart w:id="0" w:name="_GoBack"/>
      <w:bookmarkEnd w:id="0"/>
    </w:p>
    <w:sectPr w:rsidR="007C2F42" w:rsidRPr="000F0B6C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565" w:rsidRDefault="00C51565" w:rsidP="00650259">
      <w:pPr>
        <w:spacing w:after="0" w:line="240" w:lineRule="auto"/>
      </w:pPr>
      <w:r>
        <w:separator/>
      </w:r>
    </w:p>
  </w:endnote>
  <w:endnote w:type="continuationSeparator" w:id="0">
    <w:p w:rsidR="00C51565" w:rsidRDefault="00C5156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88E480-0990-4F90-BC1A-679C86328EEC}"/>
    <w:embedBold r:id="rId2" w:fontKey="{52B39E49-17FD-4B10-A5D9-7C83E2674BAA}"/>
    <w:embedBoldItalic r:id="rId3" w:fontKey="{E67118FE-B3FE-4672-9AF1-2F17C5009C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733F7F8-E8DF-49A5-BEDB-0025C7581A68}"/>
    <w:embedBold r:id="rId5" w:fontKey="{3EFCD369-9441-4541-BF59-4B24B2C9C198}"/>
    <w:embedItalic r:id="rId6" w:fontKey="{DF6E814D-97C0-4921-868D-4D3EAA890D4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661CEC4E-5D3A-4A7B-8796-8CA9F6F23F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C6BFCC-FD0B-4DD5-A54E-875C03BA5B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565" w:rsidRDefault="00C51565" w:rsidP="00650259">
      <w:pPr>
        <w:spacing w:after="0" w:line="240" w:lineRule="auto"/>
      </w:pPr>
      <w:r>
        <w:separator/>
      </w:r>
    </w:p>
  </w:footnote>
  <w:footnote w:type="continuationSeparator" w:id="0">
    <w:p w:rsidR="00C51565" w:rsidRDefault="00C5156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AD773E1" wp14:editId="36858097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mk5YuDPaVrlT/V+f1PjxH7+lnT0=" w:salt="ngR/ynn6S69C1CrknHOC3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0F0B6C"/>
    <w:rsid w:val="00123688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E5988"/>
    <w:rsid w:val="005F2035"/>
    <w:rsid w:val="005F7990"/>
    <w:rsid w:val="0063739C"/>
    <w:rsid w:val="00650259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51565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68B0982-0292-43F0-A659-0654B46A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42</Words>
  <Characters>232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2019-08-26T14:29:00Z</dcterms:created>
  <dcterms:modified xsi:type="dcterms:W3CDTF">2019-09-09T18:16:00Z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