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905" w:type="pct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620"/>
        <w:gridCol w:w="2264"/>
        <w:gridCol w:w="714"/>
        <w:gridCol w:w="439"/>
        <w:gridCol w:w="620"/>
        <w:gridCol w:w="220"/>
        <w:gridCol w:w="847"/>
        <w:gridCol w:w="1550"/>
        <w:gridCol w:w="2135"/>
      </w:tblGrid>
      <w:tr w:rsidR="00A4496B" w:rsidRPr="00143164" w:rsidTr="008C180D">
        <w:tc>
          <w:tcPr>
            <w:tcW w:w="5000" w:type="pct"/>
            <w:gridSpan w:val="10"/>
            <w:shd w:val="clear" w:color="auto" w:fill="1E73AC" w:themeFill="accent2" w:themeFillTint="BF"/>
          </w:tcPr>
          <w:p w:rsidR="00650259" w:rsidRPr="006A6EF1" w:rsidRDefault="006A6EF1" w:rsidP="006A6EF1">
            <w:pPr>
              <w:pStyle w:val="Ttulo1"/>
              <w:ind w:firstLine="34"/>
              <w:jc w:val="center"/>
              <w:outlineLvl w:val="0"/>
              <w:rPr>
                <w:lang w:val="pt-BR"/>
              </w:rPr>
            </w:pPr>
            <w:r w:rsidRPr="006A6EF1">
              <w:rPr>
                <w:rFonts w:ascii="Times-Roman" w:hAnsi="Times-Roman" w:cs="Times-Roman"/>
                <w:sz w:val="24"/>
              </w:rPr>
              <w:t>SOLICITAÇÃO DE APROVEITAMENTO DE ATIVIDADES COMPLEMENTARES / PRODUÇÃO CIENTÍFICA</w:t>
            </w:r>
          </w:p>
        </w:tc>
      </w:tr>
      <w:tr w:rsidR="00A4496B" w:rsidRPr="00143164" w:rsidTr="008C180D">
        <w:tc>
          <w:tcPr>
            <w:tcW w:w="690" w:type="pct"/>
            <w:vAlign w:val="bottom"/>
          </w:tcPr>
          <w:p w:rsidR="00650259" w:rsidRPr="007439B4" w:rsidRDefault="00751721" w:rsidP="00A8443F">
            <w:pPr>
              <w:pStyle w:val="Recuonormal"/>
              <w:ind w:left="34" w:hanging="34"/>
              <w:rPr>
                <w:b/>
                <w:sz w:val="20"/>
                <w:szCs w:val="22"/>
                <w:lang w:val="pt-BR"/>
              </w:rPr>
            </w:pPr>
            <w:permStart w:id="1208357830" w:edGrp="everyone" w:colFirst="1" w:colLast="1"/>
            <w:r w:rsidRPr="007439B4">
              <w:rPr>
                <w:b/>
                <w:sz w:val="20"/>
                <w:szCs w:val="22"/>
                <w:lang w:val="pt-BR"/>
              </w:rPr>
              <w:t>Requerente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4310" w:type="pct"/>
            <w:gridSpan w:val="9"/>
            <w:tcBorders>
              <w:bottom w:val="single" w:sz="4" w:space="0" w:color="auto"/>
            </w:tcBorders>
            <w:vAlign w:val="bottom"/>
          </w:tcPr>
          <w:p w:rsidR="00650259" w:rsidRPr="007439B4" w:rsidRDefault="00650259" w:rsidP="00751721">
            <w:pPr>
              <w:tabs>
                <w:tab w:val="left" w:pos="4570"/>
              </w:tabs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A4496B" w:rsidRPr="00143164" w:rsidTr="008C180D">
        <w:tc>
          <w:tcPr>
            <w:tcW w:w="690" w:type="pct"/>
            <w:vAlign w:val="bottom"/>
          </w:tcPr>
          <w:p w:rsidR="00751721" w:rsidRPr="007439B4" w:rsidRDefault="00751721" w:rsidP="00A4496B">
            <w:pPr>
              <w:pStyle w:val="Recuonormal"/>
              <w:ind w:left="0" w:right="34"/>
              <w:rPr>
                <w:b/>
                <w:sz w:val="20"/>
                <w:szCs w:val="22"/>
                <w:lang w:val="pt-BR"/>
              </w:rPr>
            </w:pPr>
            <w:permStart w:id="164301347" w:edGrp="everyone" w:colFirst="3" w:colLast="3"/>
            <w:permStart w:id="242835255" w:edGrp="everyone" w:colFirst="1" w:colLast="1"/>
            <w:permEnd w:id="1208357830"/>
            <w:r w:rsidRPr="007439B4">
              <w:rPr>
                <w:b/>
                <w:sz w:val="20"/>
                <w:szCs w:val="22"/>
                <w:lang w:val="pt-BR"/>
              </w:rPr>
              <w:t>Nº Matrícula</w:t>
            </w:r>
            <w:r w:rsidR="00A4496B" w:rsidRPr="007439B4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1849" w:type="pct"/>
            <w:gridSpan w:val="4"/>
            <w:tcBorders>
              <w:bottom w:val="single" w:sz="4" w:space="0" w:color="auto"/>
            </w:tcBorders>
            <w:vAlign w:val="bottom"/>
          </w:tcPr>
          <w:p w:rsidR="00751721" w:rsidRPr="007439B4" w:rsidRDefault="00751721" w:rsidP="00A4496B">
            <w:pPr>
              <w:spacing w:before="120"/>
              <w:ind w:left="2564" w:right="-392" w:hanging="2529"/>
              <w:rPr>
                <w:sz w:val="20"/>
                <w:szCs w:val="22"/>
                <w:lang w:val="pt-BR"/>
              </w:rPr>
            </w:pPr>
          </w:p>
        </w:tc>
        <w:tc>
          <w:tcPr>
            <w:tcW w:w="385" w:type="pct"/>
            <w:gridSpan w:val="2"/>
            <w:vAlign w:val="bottom"/>
          </w:tcPr>
          <w:p w:rsidR="00751721" w:rsidRPr="007439B4" w:rsidRDefault="002551B2" w:rsidP="00995586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0"/>
                <w:szCs w:val="22"/>
                <w:lang w:val="pt-BR"/>
              </w:rPr>
            </w:pPr>
            <w:r w:rsidRPr="007439B4">
              <w:rPr>
                <w:sz w:val="20"/>
                <w:szCs w:val="22"/>
                <w:lang w:val="pt-BR"/>
              </w:rPr>
              <w:t xml:space="preserve"> </w:t>
            </w:r>
            <w:r w:rsidR="00995586" w:rsidRPr="00995586">
              <w:rPr>
                <w:b/>
                <w:i/>
                <w:sz w:val="20"/>
                <w:szCs w:val="22"/>
                <w:lang w:val="pt-BR"/>
              </w:rPr>
              <w:t>E-mail</w:t>
            </w:r>
            <w:r w:rsidR="00995586">
              <w:rPr>
                <w:b/>
                <w:sz w:val="20"/>
                <w:szCs w:val="22"/>
                <w:lang w:val="pt-BR"/>
              </w:rPr>
              <w:t>:</w:t>
            </w:r>
          </w:p>
        </w:tc>
        <w:tc>
          <w:tcPr>
            <w:tcW w:w="2076" w:type="pct"/>
            <w:gridSpan w:val="3"/>
            <w:tcBorders>
              <w:bottom w:val="single" w:sz="4" w:space="0" w:color="auto"/>
            </w:tcBorders>
            <w:vAlign w:val="bottom"/>
          </w:tcPr>
          <w:p w:rsidR="00751721" w:rsidRPr="007439B4" w:rsidRDefault="00751721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tr w:rsidR="002F44C7" w:rsidRPr="00143164" w:rsidTr="002F44C7">
        <w:tc>
          <w:tcPr>
            <w:tcW w:w="974" w:type="pct"/>
            <w:gridSpan w:val="2"/>
            <w:vAlign w:val="bottom"/>
          </w:tcPr>
          <w:p w:rsidR="002F44C7" w:rsidRPr="007439B4" w:rsidRDefault="002F44C7" w:rsidP="002F44C7">
            <w:pPr>
              <w:pStyle w:val="Recuonormal"/>
              <w:ind w:left="0" w:right="-163"/>
              <w:rPr>
                <w:b/>
                <w:sz w:val="20"/>
                <w:szCs w:val="22"/>
                <w:lang w:val="pt-BR"/>
              </w:rPr>
            </w:pPr>
            <w:permStart w:id="569573946" w:edGrp="everyone" w:colFirst="1" w:colLast="1"/>
            <w:permStart w:id="1960587833" w:edGrp="everyone" w:colFirst="3" w:colLast="3"/>
            <w:permEnd w:id="164301347"/>
            <w:permEnd w:id="242835255"/>
            <w:r>
              <w:rPr>
                <w:b/>
                <w:sz w:val="20"/>
                <w:szCs w:val="22"/>
                <w:lang w:val="pt-BR"/>
              </w:rPr>
              <w:t>Nome do Orientador (a):</w:t>
            </w:r>
          </w:p>
        </w:tc>
        <w:tc>
          <w:tcPr>
            <w:tcW w:w="1849" w:type="pct"/>
            <w:gridSpan w:val="4"/>
            <w:tcBorders>
              <w:bottom w:val="single" w:sz="4" w:space="0" w:color="auto"/>
            </w:tcBorders>
            <w:vAlign w:val="bottom"/>
          </w:tcPr>
          <w:p w:rsidR="002F44C7" w:rsidRPr="007439B4" w:rsidRDefault="002F44C7" w:rsidP="00A4496B">
            <w:pPr>
              <w:spacing w:before="120"/>
              <w:ind w:left="2564" w:right="-392" w:hanging="2529"/>
              <w:rPr>
                <w:sz w:val="20"/>
                <w:szCs w:val="22"/>
                <w:lang w:val="pt-BR"/>
              </w:rPr>
            </w:pPr>
          </w:p>
        </w:tc>
        <w:tc>
          <w:tcPr>
            <w:tcW w:w="489" w:type="pct"/>
            <w:gridSpan w:val="2"/>
            <w:vAlign w:val="bottom"/>
          </w:tcPr>
          <w:p w:rsidR="002F44C7" w:rsidRPr="002F44C7" w:rsidRDefault="002F44C7" w:rsidP="00995586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0"/>
                <w:szCs w:val="22"/>
                <w:lang w:val="pt-BR"/>
              </w:rPr>
            </w:pPr>
            <w:r w:rsidRPr="002F44C7">
              <w:rPr>
                <w:b/>
                <w:sz w:val="20"/>
                <w:szCs w:val="22"/>
                <w:lang w:val="pt-BR"/>
              </w:rPr>
              <w:t>Telefone:</w:t>
            </w:r>
          </w:p>
        </w:tc>
        <w:tc>
          <w:tcPr>
            <w:tcW w:w="1688" w:type="pct"/>
            <w:gridSpan w:val="2"/>
            <w:tcBorders>
              <w:bottom w:val="single" w:sz="4" w:space="0" w:color="auto"/>
            </w:tcBorders>
            <w:vAlign w:val="bottom"/>
          </w:tcPr>
          <w:p w:rsidR="002F44C7" w:rsidRPr="007439B4" w:rsidRDefault="002F44C7" w:rsidP="00751721">
            <w:pPr>
              <w:spacing w:before="120"/>
              <w:rPr>
                <w:sz w:val="20"/>
                <w:szCs w:val="22"/>
                <w:lang w:val="pt-BR"/>
              </w:rPr>
            </w:pPr>
          </w:p>
        </w:tc>
      </w:tr>
      <w:permEnd w:id="569573946"/>
      <w:permEnd w:id="1960587833"/>
      <w:tr w:rsidR="00A4496B" w:rsidRPr="00143164" w:rsidTr="008C180D">
        <w:trPr>
          <w:trHeight w:val="70"/>
        </w:trPr>
        <w:tc>
          <w:tcPr>
            <w:tcW w:w="5000" w:type="pct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6A6EF1" w:rsidRDefault="00A02BF6" w:rsidP="007439B4">
            <w:pPr>
              <w:pStyle w:val="SemEspaamento"/>
              <w:jc w:val="both"/>
              <w:rPr>
                <w:b/>
                <w:sz w:val="20"/>
                <w:u w:val="single"/>
              </w:rPr>
            </w:pPr>
            <w:r w:rsidRPr="007439B4">
              <w:rPr>
                <w:b/>
                <w:sz w:val="20"/>
                <w:u w:val="single"/>
                <w:lang w:val="pt-BR"/>
              </w:rPr>
              <w:t>S</w:t>
            </w:r>
            <w:r w:rsidRPr="007439B4">
              <w:rPr>
                <w:b/>
                <w:sz w:val="20"/>
                <w:u w:val="single"/>
              </w:rPr>
              <w:t>olicito avaliação para aproveitame</w:t>
            </w:r>
            <w:r w:rsidR="006A6EF1" w:rsidRPr="007439B4">
              <w:rPr>
                <w:b/>
                <w:sz w:val="20"/>
                <w:u w:val="single"/>
              </w:rPr>
              <w:t>nto de créditos das Atividades Complementares/ Produção Científica</w:t>
            </w:r>
            <w:r w:rsidRPr="007439B4">
              <w:rPr>
                <w:b/>
                <w:sz w:val="20"/>
                <w:u w:val="single"/>
              </w:rPr>
              <w:t>, registradas abaixo, com comprovantes</w:t>
            </w:r>
            <w:r w:rsidR="007439B4">
              <w:rPr>
                <w:b/>
                <w:sz w:val="20"/>
                <w:u w:val="single"/>
              </w:rPr>
              <w:t xml:space="preserve"> em anexo em PDF</w:t>
            </w:r>
          </w:p>
          <w:p w:rsidR="007439B4" w:rsidRPr="007439B4" w:rsidRDefault="007439B4" w:rsidP="007439B4">
            <w:pPr>
              <w:pStyle w:val="SemEspaamento"/>
              <w:jc w:val="both"/>
              <w:rPr>
                <w:b/>
                <w:sz w:val="20"/>
                <w:u w:val="single"/>
              </w:rPr>
            </w:pPr>
          </w:p>
          <w:p w:rsidR="006A6EF1" w:rsidRPr="006A6EF1" w:rsidRDefault="006A6EF1" w:rsidP="007439B4">
            <w:pPr>
              <w:autoSpaceDE w:val="0"/>
              <w:autoSpaceDN w:val="0"/>
              <w:adjustRightInd w:val="0"/>
              <w:ind w:left="743"/>
              <w:jc w:val="both"/>
              <w:rPr>
                <w:sz w:val="20"/>
                <w:szCs w:val="20"/>
              </w:rPr>
            </w:pPr>
            <w:r w:rsidRPr="006A6EF1">
              <w:rPr>
                <w:sz w:val="20"/>
                <w:szCs w:val="20"/>
              </w:rPr>
              <w:t xml:space="preserve">Conforme Regulamento do Programa de Pós-Graduação </w:t>
            </w:r>
            <w:r w:rsidRPr="006A6EF1">
              <w:rPr>
                <w:i/>
                <w:sz w:val="20"/>
                <w:szCs w:val="20"/>
              </w:rPr>
              <w:t xml:space="preserve">Stricto Sensu </w:t>
            </w:r>
            <w:r w:rsidRPr="006A6EF1">
              <w:rPr>
                <w:sz w:val="20"/>
                <w:szCs w:val="20"/>
              </w:rPr>
              <w:t>em Ciências da Religião, Art. 21, parágrafo 3º.</w:t>
            </w:r>
          </w:p>
          <w:p w:rsidR="006A6EF1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Parágrafo 3° – Os 03 (três) créditos em atividades complementares (Mestrado) e 06 (seis) créditos em produção científica (Doutorado) devem ser comprovados mediante:</w:t>
            </w:r>
          </w:p>
          <w:p w:rsidR="006A6EF1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a) comunicação em evento científico nacional ou internacional (um crédito);</w:t>
            </w:r>
          </w:p>
          <w:p w:rsidR="007439B4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b</w:t>
            </w:r>
            <w:r w:rsidR="007439B4" w:rsidRPr="006A6EF1">
              <w:rPr>
                <w:color w:val="000000"/>
                <w:sz w:val="20"/>
                <w:szCs w:val="20"/>
              </w:rPr>
              <w:t>) comunicação em dois eventos regionais (um crédito)</w:t>
            </w:r>
          </w:p>
          <w:p w:rsidR="006A6EF1" w:rsidRPr="006A6EF1" w:rsidRDefault="007439B4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  <w:r w:rsidR="006A6EF1" w:rsidRPr="006A6EF1">
              <w:rPr>
                <w:color w:val="000000"/>
                <w:sz w:val="20"/>
                <w:szCs w:val="20"/>
              </w:rPr>
              <w:t>) palestra ou conferência proferida em evento científico regional (um crédito);</w:t>
            </w:r>
          </w:p>
          <w:p w:rsidR="006A6EF1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d) palestra ou conferência proferida em evento científico nacional ou internacional (dois créditos);</w:t>
            </w:r>
          </w:p>
          <w:p w:rsidR="006A6EF1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e) livro, de acordo com os critérios Qualis da CAPES (dois créditos);</w:t>
            </w:r>
          </w:p>
          <w:p w:rsidR="006A6EF1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f) produção de artigo ou capítulo de livro (dois créditos);</w:t>
            </w:r>
          </w:p>
          <w:p w:rsidR="006A6EF1" w:rsidRPr="006A6EF1" w:rsidRDefault="006A6EF1" w:rsidP="007439B4">
            <w:pPr>
              <w:ind w:left="743"/>
              <w:jc w:val="both"/>
              <w:rPr>
                <w:color w:val="000000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g) produção de resenha para revista (um crédito);</w:t>
            </w:r>
          </w:p>
          <w:p w:rsidR="006A6EF1" w:rsidRPr="006A6EF1" w:rsidRDefault="006A6EF1" w:rsidP="007439B4">
            <w:pPr>
              <w:ind w:left="743"/>
              <w:jc w:val="both"/>
              <w:rPr>
                <w:rFonts w:cs="Times-Roman"/>
                <w:sz w:val="20"/>
                <w:szCs w:val="20"/>
              </w:rPr>
            </w:pPr>
            <w:r w:rsidRPr="006A6EF1">
              <w:rPr>
                <w:color w:val="000000"/>
                <w:sz w:val="20"/>
                <w:szCs w:val="20"/>
              </w:rPr>
              <w:t>h) leitura dirigida na linha de pesquisa, sob a supervisão do(a) orientador(a) (dois créditos).</w:t>
            </w:r>
          </w:p>
          <w:p w:rsidR="00A02BF6" w:rsidRPr="00A8443F" w:rsidRDefault="00A02BF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rPr>
          <w:trHeight w:val="360"/>
        </w:trPr>
        <w:tc>
          <w:tcPr>
            <w:tcW w:w="4022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A5EC8" w:rsidRPr="00AE4261" w:rsidRDefault="00AA5EC8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PREENCHIMENTO DISCENTE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15612" w:rsidRDefault="00AA5EC8" w:rsidP="00AA5EC8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A15612">
              <w:rPr>
                <w:color w:val="000000" w:themeColor="text1"/>
                <w:sz w:val="22"/>
                <w:szCs w:val="22"/>
                <w:lang w:val="pt-BR"/>
              </w:rPr>
              <w:t xml:space="preserve"> PREENCHIMENTO DOCENTE</w:t>
            </w:r>
          </w:p>
        </w:tc>
      </w:tr>
      <w:tr w:rsidR="00AA5EC8" w:rsidRPr="00143164" w:rsidTr="00A15612">
        <w:trPr>
          <w:trHeight w:val="360"/>
        </w:trPr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A5EC8" w:rsidRPr="00AE4261" w:rsidRDefault="00AA5EC8" w:rsidP="00C171EB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Nome da Produção Intelectual</w:t>
            </w:r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A5EC8" w:rsidRPr="00AE4261" w:rsidRDefault="00AA5EC8" w:rsidP="00C171EB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Discriminação (Comunicação, Livro, Cap. De Livro, Artigo, etc...)</w:t>
            </w:r>
          </w:p>
        </w:tc>
        <w:tc>
          <w:tcPr>
            <w:tcW w:w="9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15612" w:rsidRDefault="00AA5EC8" w:rsidP="00C171EB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A15612">
              <w:rPr>
                <w:color w:val="000000" w:themeColor="text1"/>
                <w:sz w:val="22"/>
                <w:szCs w:val="22"/>
                <w:lang w:val="pt-BR"/>
              </w:rPr>
              <w:t xml:space="preserve"> Créditos</w:t>
            </w: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938297926" w:edGrp="everyone" w:colFirst="2" w:colLast="2"/>
            <w:permStart w:id="636185094" w:edGrp="everyone" w:colFirst="0" w:colLast="0"/>
            <w:permStart w:id="602757259" w:edGrp="everyone" w:colFirst="1" w:colLast="1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694463333" w:edGrp="everyone" w:colFirst="2" w:colLast="2"/>
            <w:permStart w:id="353397240" w:edGrp="everyone" w:colFirst="0" w:colLast="0"/>
            <w:permStart w:id="43600260" w:edGrp="everyone" w:colFirst="1" w:colLast="1"/>
            <w:permEnd w:id="1938297926"/>
            <w:permEnd w:id="636185094"/>
            <w:permEnd w:id="602757259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A02BF6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729173911" w:edGrp="everyone" w:colFirst="2" w:colLast="2"/>
            <w:permStart w:id="1269698492" w:edGrp="everyone" w:colFirst="0" w:colLast="0"/>
            <w:permStart w:id="1246043372" w:edGrp="everyone" w:colFirst="1" w:colLast="1"/>
            <w:permEnd w:id="1694463333"/>
            <w:permEnd w:id="353397240"/>
            <w:permEnd w:id="43600260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634587920" w:edGrp="everyone" w:colFirst="2" w:colLast="2"/>
            <w:permStart w:id="71063540" w:edGrp="everyone" w:colFirst="0" w:colLast="0"/>
            <w:permStart w:id="1724263198" w:edGrp="everyone" w:colFirst="1" w:colLast="1"/>
            <w:permEnd w:id="729173911"/>
            <w:permEnd w:id="1269698492"/>
            <w:permEnd w:id="1246043372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120223784" w:edGrp="everyone" w:colFirst="2" w:colLast="2"/>
            <w:permStart w:id="920128800" w:edGrp="everyone" w:colFirst="0" w:colLast="0"/>
            <w:permStart w:id="150292537" w:edGrp="everyone" w:colFirst="1" w:colLast="1"/>
            <w:permEnd w:id="634587920"/>
            <w:permEnd w:id="71063540"/>
            <w:permEnd w:id="1724263198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1793481529" w:edGrp="everyone" w:colFirst="2" w:colLast="2"/>
            <w:permStart w:id="1050820553" w:edGrp="everyone" w:colFirst="0" w:colLast="0"/>
            <w:permStart w:id="1397035310" w:edGrp="everyone" w:colFirst="1" w:colLast="1"/>
            <w:permEnd w:id="2120223784"/>
            <w:permEnd w:id="920128800"/>
            <w:permEnd w:id="150292537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2089565217" w:edGrp="everyone" w:colFirst="2" w:colLast="2"/>
            <w:permStart w:id="536105869" w:edGrp="everyone" w:colFirst="0" w:colLast="0"/>
            <w:permStart w:id="1392449368" w:edGrp="everyone" w:colFirst="1" w:colLast="1"/>
            <w:permEnd w:id="1793481529"/>
            <w:permEnd w:id="1050820553"/>
            <w:permEnd w:id="1397035310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A5EC8" w:rsidRPr="00143164" w:rsidTr="00A15612">
        <w:tc>
          <w:tcPr>
            <w:tcW w:w="2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Default="00AA5EC8" w:rsidP="007439B4">
            <w:pPr>
              <w:spacing w:before="120"/>
              <w:rPr>
                <w:sz w:val="22"/>
                <w:szCs w:val="22"/>
                <w:lang w:val="pt-BR"/>
              </w:rPr>
            </w:pPr>
            <w:permStart w:id="750008741" w:edGrp="everyone" w:colFirst="2" w:colLast="2"/>
            <w:permStart w:id="683027943" w:edGrp="everyone" w:colFirst="0" w:colLast="0"/>
            <w:permStart w:id="1564547435" w:edGrp="everyone" w:colFirst="1" w:colLast="1"/>
            <w:permEnd w:id="2089565217"/>
            <w:permEnd w:id="536105869"/>
            <w:permEnd w:id="1392449368"/>
          </w:p>
        </w:tc>
        <w:tc>
          <w:tcPr>
            <w:tcW w:w="16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5EC8" w:rsidRPr="00AE4261" w:rsidRDefault="00AA5EC8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A5EC8" w:rsidRPr="00AE4261" w:rsidRDefault="00AA5EC8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8C180D" w:rsidRPr="00143164" w:rsidTr="00A15612">
        <w:tc>
          <w:tcPr>
            <w:tcW w:w="20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8C180D" w:rsidRPr="00A15612" w:rsidRDefault="008C180D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bookmarkStart w:id="0" w:name="_GoBack"/>
            <w:permEnd w:id="750008741"/>
            <w:permEnd w:id="683027943"/>
            <w:permEnd w:id="1564547435"/>
            <w:r w:rsidRPr="00A15612">
              <w:rPr>
                <w:b/>
                <w:color w:val="000000" w:themeColor="text1"/>
                <w:sz w:val="22"/>
                <w:szCs w:val="22"/>
                <w:lang w:val="pt-BR"/>
              </w:rPr>
              <w:t>TOTAL DE CRÉDITOS</w:t>
            </w:r>
            <w:r w:rsidRPr="00A15612">
              <w:rPr>
                <w:color w:val="000000" w:themeColor="text1"/>
                <w:sz w:val="22"/>
                <w:szCs w:val="22"/>
                <w:lang w:val="pt-BR"/>
              </w:rPr>
              <w:t>:</w:t>
            </w:r>
            <w:bookmarkEnd w:id="0"/>
            <w:r w:rsidRPr="00A15612">
              <w:rPr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permStart w:id="1413703919" w:edGrp="everyone"/>
            <w:r w:rsidRPr="00A15612">
              <w:rPr>
                <w:color w:val="000000" w:themeColor="text1"/>
                <w:sz w:val="22"/>
                <w:szCs w:val="22"/>
                <w:lang w:val="pt-BR"/>
              </w:rPr>
              <w:t xml:space="preserve">       </w:t>
            </w:r>
          </w:p>
        </w:tc>
        <w:permEnd w:id="1413703919"/>
        <w:tc>
          <w:tcPr>
            <w:tcW w:w="201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8C180D" w:rsidRPr="00A15612" w:rsidRDefault="008C180D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A15612">
              <w:rPr>
                <w:b/>
                <w:color w:val="000000" w:themeColor="text1"/>
                <w:sz w:val="22"/>
                <w:szCs w:val="22"/>
                <w:lang w:val="pt-BR"/>
              </w:rPr>
              <w:t>TOTAL DE HORAS</w:t>
            </w:r>
            <w:r w:rsidRPr="00A15612">
              <w:rPr>
                <w:color w:val="000000" w:themeColor="text1"/>
                <w:sz w:val="22"/>
                <w:szCs w:val="22"/>
                <w:lang w:val="pt-BR"/>
              </w:rPr>
              <w:t xml:space="preserve">: </w:t>
            </w:r>
            <w:permStart w:id="1110573250" w:edGrp="everyone"/>
            <w:r w:rsidRPr="00A15612">
              <w:rPr>
                <w:color w:val="000000" w:themeColor="text1"/>
                <w:sz w:val="22"/>
                <w:szCs w:val="22"/>
                <w:lang w:val="pt-BR"/>
              </w:rPr>
              <w:t xml:space="preserve">     </w:t>
            </w:r>
            <w:permEnd w:id="1110573250"/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8C180D" w:rsidRPr="00A15612" w:rsidRDefault="008C180D" w:rsidP="00AE4261">
            <w:pPr>
              <w:spacing w:before="120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A15612">
              <w:rPr>
                <w:b/>
                <w:color w:val="000000" w:themeColor="text1"/>
                <w:sz w:val="22"/>
                <w:szCs w:val="22"/>
                <w:lang w:val="pt-BR"/>
              </w:rPr>
              <w:t xml:space="preserve">DATA: </w:t>
            </w:r>
            <w:permStart w:id="1447560520" w:edGrp="everyone"/>
            <w:r w:rsidRPr="00A15612">
              <w:rPr>
                <w:b/>
                <w:color w:val="000000" w:themeColor="text1"/>
                <w:sz w:val="22"/>
                <w:szCs w:val="22"/>
                <w:lang w:val="pt-BR"/>
              </w:rPr>
              <w:t xml:space="preserve">     </w:t>
            </w:r>
            <w:permEnd w:id="1447560520"/>
          </w:p>
        </w:tc>
      </w:tr>
      <w:tr w:rsidR="00AA5EC8" w:rsidRPr="00143164" w:rsidTr="008C180D">
        <w:tc>
          <w:tcPr>
            <w:tcW w:w="690" w:type="pct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310" w:type="pct"/>
            <w:gridSpan w:val="9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A5EC8" w:rsidRPr="00143164" w:rsidTr="008C180D">
        <w:tc>
          <w:tcPr>
            <w:tcW w:w="690" w:type="pct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310" w:type="pct"/>
            <w:gridSpan w:val="9"/>
            <w:vAlign w:val="bottom"/>
          </w:tcPr>
          <w:p w:rsidR="00AA5EC8" w:rsidRPr="00143164" w:rsidRDefault="00AA5EC8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C053C0" w:rsidRPr="00C053C0" w:rsidRDefault="00C053C0" w:rsidP="00C053C0">
      <w:pPr>
        <w:jc w:val="center"/>
        <w:rPr>
          <w:sz w:val="20"/>
          <w:szCs w:val="16"/>
        </w:rPr>
      </w:pPr>
      <w:r w:rsidRPr="00C053C0">
        <w:rPr>
          <w:b/>
          <w:sz w:val="22"/>
        </w:rPr>
        <w:t>DISCENTE:</w:t>
      </w:r>
      <w:r w:rsidRPr="00C053C0">
        <w:rPr>
          <w:sz w:val="22"/>
        </w:rPr>
        <w:t xml:space="preserve"> </w:t>
      </w:r>
      <w:r w:rsidRPr="00C053C0">
        <w:rPr>
          <w:sz w:val="22"/>
          <w:lang w:val="pt-BR"/>
        </w:rPr>
        <w:t>Preencher o formulário acima juntamente com o seu (sua) orientador (a).</w:t>
      </w:r>
    </w:p>
    <w:p w:rsidR="00D142B2" w:rsidRPr="00C053C0" w:rsidRDefault="007439B4" w:rsidP="00C053C0">
      <w:pPr>
        <w:pStyle w:val="PargrafodaLista"/>
        <w:numPr>
          <w:ilvl w:val="0"/>
          <w:numId w:val="24"/>
        </w:numPr>
        <w:jc w:val="center"/>
        <w:rPr>
          <w:sz w:val="20"/>
          <w:szCs w:val="16"/>
        </w:rPr>
      </w:pPr>
      <w:r w:rsidRPr="00C053C0">
        <w:rPr>
          <w:sz w:val="20"/>
          <w:szCs w:val="16"/>
        </w:rPr>
        <w:t>SÓ SERÃO REGISTRADOS OS CRÉDITOS COMPLETOS.</w:t>
      </w:r>
    </w:p>
    <w:sectPr w:rsidR="00D142B2" w:rsidRPr="00C053C0" w:rsidSect="007439B4">
      <w:headerReference w:type="default" r:id="rId12"/>
      <w:footerReference w:type="default" r:id="rId13"/>
      <w:pgSz w:w="11906" w:h="16838" w:code="9"/>
      <w:pgMar w:top="80" w:right="1440" w:bottom="142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6E3" w:rsidRDefault="004646E3" w:rsidP="00650259">
      <w:pPr>
        <w:spacing w:after="0" w:line="240" w:lineRule="auto"/>
      </w:pPr>
      <w:r>
        <w:separator/>
      </w:r>
    </w:p>
  </w:endnote>
  <w:endnote w:type="continuationSeparator" w:id="0">
    <w:p w:rsidR="004646E3" w:rsidRDefault="004646E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6D5AF6-6A80-41B0-B129-C30597901B1B}"/>
    <w:embedBold r:id="rId2" w:fontKey="{10C813B3-CC25-46A5-BC7A-221DA7D684C7}"/>
    <w:embedItalic r:id="rId3" w:fontKey="{2D15F5A2-A418-4A67-9643-0D3AE2C8FB6A}"/>
    <w:embedBoldItalic r:id="rId4" w:fontKey="{ACE047D1-B63B-4853-A1C0-7D93796061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1F6A7A4-381E-4E61-90E8-B1804D0CC2F7}"/>
    <w:embedBold r:id="rId6" w:fontKey="{D2C5B41D-8DD0-4368-8C54-E030B4429D0B}"/>
    <w:embedItalic r:id="rId7" w:fontKey="{5ECB456C-54A8-482D-B816-66C2271DC94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76BD5F34-A5E3-42A3-ADEA-4A4C5859A2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0F0017-A5DC-426C-A0D1-B924A2699B6C}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6E3" w:rsidRDefault="004646E3" w:rsidP="00650259">
      <w:pPr>
        <w:spacing w:after="0" w:line="240" w:lineRule="auto"/>
      </w:pPr>
      <w:r>
        <w:separator/>
      </w:r>
    </w:p>
  </w:footnote>
  <w:footnote w:type="continuationSeparator" w:id="0">
    <w:p w:rsidR="004646E3" w:rsidRDefault="004646E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8" w:type="dxa"/>
      <w:tblLook w:val="04A0" w:firstRow="1" w:lastRow="0" w:firstColumn="1" w:lastColumn="0" w:noHBand="0" w:noVBand="1"/>
    </w:tblPr>
    <w:tblGrid>
      <w:gridCol w:w="1526"/>
      <w:gridCol w:w="8222"/>
    </w:tblGrid>
    <w:tr w:rsidR="004D61CA" w:rsidTr="006A6EF1">
      <w:trPr>
        <w:trHeight w:val="1989"/>
      </w:trPr>
      <w:tc>
        <w:tcPr>
          <w:tcW w:w="1526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4F1F0137" wp14:editId="737E7005">
                <wp:simplePos x="0" y="0"/>
                <wp:positionH relativeFrom="column">
                  <wp:posOffset>-362585</wp:posOffset>
                </wp:positionH>
                <wp:positionV relativeFrom="paragraph">
                  <wp:posOffset>-53975</wp:posOffset>
                </wp:positionV>
                <wp:extent cx="1320165" cy="800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16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6A6EF1">
          <w:pPr>
            <w:pStyle w:val="SemEspaamento"/>
            <w:ind w:left="-355" w:firstLine="355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</w:t>
          </w:r>
          <w:r w:rsidR="006A6EF1">
            <w:rPr>
              <w:rFonts w:ascii="Times New Roman" w:hAnsi="Times New Roman" w:cs="Times New Roman"/>
              <w:b/>
              <w:sz w:val="20"/>
            </w:rPr>
            <w:t>CIÊNCIAS DA RELIGIÃO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1C95574"/>
    <w:multiLevelType w:val="hybridMultilevel"/>
    <w:tmpl w:val="FA4A8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E147BE"/>
    <w:multiLevelType w:val="hybridMultilevel"/>
    <w:tmpl w:val="3AF2E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6"/>
  </w:num>
  <w:num w:numId="24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0bxB08qTmhBlLRKRGgMadVXnoNU=" w:salt="HS24Y6e6EWHQKukDBabse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132430"/>
    <w:rsid w:val="00143164"/>
    <w:rsid w:val="001727CA"/>
    <w:rsid w:val="00186ECA"/>
    <w:rsid w:val="002114A6"/>
    <w:rsid w:val="002551B2"/>
    <w:rsid w:val="002928D0"/>
    <w:rsid w:val="002C03AA"/>
    <w:rsid w:val="002C56E6"/>
    <w:rsid w:val="002F44C7"/>
    <w:rsid w:val="002F5396"/>
    <w:rsid w:val="0031086C"/>
    <w:rsid w:val="003222E9"/>
    <w:rsid w:val="003328D5"/>
    <w:rsid w:val="00361E11"/>
    <w:rsid w:val="00373E6D"/>
    <w:rsid w:val="003A3312"/>
    <w:rsid w:val="003B4744"/>
    <w:rsid w:val="003F0847"/>
    <w:rsid w:val="0040090B"/>
    <w:rsid w:val="0046302A"/>
    <w:rsid w:val="004646E3"/>
    <w:rsid w:val="004702C7"/>
    <w:rsid w:val="0048265A"/>
    <w:rsid w:val="00487D2D"/>
    <w:rsid w:val="004D5D62"/>
    <w:rsid w:val="004D61CA"/>
    <w:rsid w:val="004F51C8"/>
    <w:rsid w:val="005112D0"/>
    <w:rsid w:val="00511EBF"/>
    <w:rsid w:val="00522F8D"/>
    <w:rsid w:val="00577E06"/>
    <w:rsid w:val="00590C78"/>
    <w:rsid w:val="005A3BF7"/>
    <w:rsid w:val="005D6220"/>
    <w:rsid w:val="005E2545"/>
    <w:rsid w:val="005F2035"/>
    <w:rsid w:val="005F7990"/>
    <w:rsid w:val="0063739C"/>
    <w:rsid w:val="00650259"/>
    <w:rsid w:val="006A6EF1"/>
    <w:rsid w:val="00700A1A"/>
    <w:rsid w:val="007439B4"/>
    <w:rsid w:val="00751721"/>
    <w:rsid w:val="00770F25"/>
    <w:rsid w:val="007A35A8"/>
    <w:rsid w:val="007B0A85"/>
    <w:rsid w:val="007C6A52"/>
    <w:rsid w:val="007D2C9D"/>
    <w:rsid w:val="007F7B5D"/>
    <w:rsid w:val="0082043E"/>
    <w:rsid w:val="00836129"/>
    <w:rsid w:val="00873630"/>
    <w:rsid w:val="00873E89"/>
    <w:rsid w:val="008B44E1"/>
    <w:rsid w:val="008C180D"/>
    <w:rsid w:val="008E203A"/>
    <w:rsid w:val="008F23E6"/>
    <w:rsid w:val="0090596C"/>
    <w:rsid w:val="0091229C"/>
    <w:rsid w:val="00940E73"/>
    <w:rsid w:val="0098597D"/>
    <w:rsid w:val="00995586"/>
    <w:rsid w:val="009A4326"/>
    <w:rsid w:val="009F0ACB"/>
    <w:rsid w:val="009F619A"/>
    <w:rsid w:val="009F6DDE"/>
    <w:rsid w:val="00A02BF6"/>
    <w:rsid w:val="00A15612"/>
    <w:rsid w:val="00A370A8"/>
    <w:rsid w:val="00A4218F"/>
    <w:rsid w:val="00A4496B"/>
    <w:rsid w:val="00A8443F"/>
    <w:rsid w:val="00AA5EC8"/>
    <w:rsid w:val="00AE4261"/>
    <w:rsid w:val="00BC6950"/>
    <w:rsid w:val="00BD4753"/>
    <w:rsid w:val="00BD5CB1"/>
    <w:rsid w:val="00BE62EE"/>
    <w:rsid w:val="00BE7CD8"/>
    <w:rsid w:val="00C003BA"/>
    <w:rsid w:val="00C053C0"/>
    <w:rsid w:val="00C23955"/>
    <w:rsid w:val="00C46878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B3FAD"/>
    <w:rsid w:val="00E139C4"/>
    <w:rsid w:val="00E61C09"/>
    <w:rsid w:val="00E677FE"/>
    <w:rsid w:val="00E85B6A"/>
    <w:rsid w:val="00EB3B58"/>
    <w:rsid w:val="00EC7359"/>
    <w:rsid w:val="00EE0152"/>
    <w:rsid w:val="00EE3054"/>
    <w:rsid w:val="00EF2F09"/>
    <w:rsid w:val="00F00606"/>
    <w:rsid w:val="00F01256"/>
    <w:rsid w:val="00F52451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E16B10-81EC-4F58-811D-F440D331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244</Words>
  <Characters>1319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