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426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141"/>
        <w:gridCol w:w="614"/>
        <w:gridCol w:w="265"/>
        <w:gridCol w:w="684"/>
        <w:gridCol w:w="849"/>
        <w:gridCol w:w="1698"/>
        <w:gridCol w:w="280"/>
        <w:gridCol w:w="574"/>
        <w:gridCol w:w="759"/>
        <w:gridCol w:w="212"/>
        <w:gridCol w:w="625"/>
        <w:gridCol w:w="2642"/>
        <w:gridCol w:w="12"/>
      </w:tblGrid>
      <w:tr w:rsidR="00D42823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shd w:val="clear" w:color="auto" w:fill="1E73AC" w:themeFill="accent2" w:themeFillTint="BF"/>
          </w:tcPr>
          <w:p w:rsidR="00650259" w:rsidRPr="00143164" w:rsidRDefault="005A41BE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RETIFICAÇÃO DE NOTA</w:t>
            </w:r>
          </w:p>
        </w:tc>
      </w:tr>
      <w:tr w:rsidR="00E01518" w:rsidRPr="00143164" w:rsidTr="00CC209E">
        <w:trPr>
          <w:gridAfter w:val="1"/>
          <w:wAfter w:w="6" w:type="pct"/>
        </w:trPr>
        <w:tc>
          <w:tcPr>
            <w:tcW w:w="787" w:type="pct"/>
            <w:gridSpan w:val="3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490164402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207" w:type="pct"/>
            <w:gridSpan w:val="10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787" w:type="pct"/>
            <w:gridSpan w:val="3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677265962" w:edGrp="everyone" w:colFirst="3" w:colLast="3"/>
            <w:permStart w:id="432672705" w:edGrp="everyone" w:colFirst="1" w:colLast="1"/>
            <w:permEnd w:id="1490164402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2131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72" w:type="pct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704" w:type="pct"/>
            <w:gridSpan w:val="3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c>
          <w:tcPr>
            <w:tcW w:w="917" w:type="pct"/>
            <w:gridSpan w:val="4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566783573" w:edGrp="everyone" w:colFirst="1" w:colLast="1"/>
            <w:permStart w:id="1944746515" w:edGrp="everyone" w:colFirst="3" w:colLast="3"/>
            <w:permEnd w:id="1677265962"/>
            <w:permEnd w:id="432672705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720" w:type="pct"/>
            <w:gridSpan w:val="4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63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300" w:type="pct"/>
            <w:gridSpan w:val="2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86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834424170" w:edGrp="everyone" w:colFirst="1" w:colLast="1"/>
            <w:permEnd w:id="1566783573"/>
            <w:permEnd w:id="1944746515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508" w:type="pct"/>
            <w:gridSpan w:val="11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c>
          <w:tcPr>
            <w:tcW w:w="1252" w:type="pct"/>
            <w:gridSpan w:val="5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897999065" w:edGrp="everyone" w:colFirst="1" w:colLast="1"/>
            <w:permEnd w:id="1834424170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748" w:type="pct"/>
            <w:gridSpan w:val="9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CC209E">
            <w:pPr>
              <w:spacing w:before="120"/>
              <w:ind w:left="32" w:hanging="142"/>
              <w:rPr>
                <w:sz w:val="22"/>
                <w:szCs w:val="22"/>
                <w:lang w:val="pt-BR"/>
              </w:rPr>
            </w:pPr>
          </w:p>
        </w:tc>
      </w:tr>
      <w:permEnd w:id="897999065"/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bottom w:val="single" w:sz="4" w:space="0" w:color="auto"/>
            </w:tcBorders>
            <w:vAlign w:val="bottom"/>
          </w:tcPr>
          <w:p w:rsidR="004607A8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  <w:p w:rsidR="004607A8" w:rsidRDefault="00CC209E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Solicito a retificação de nota da</w:t>
            </w:r>
            <w:r w:rsidR="004607A8">
              <w:rPr>
                <w:b/>
                <w:sz w:val="22"/>
                <w:szCs w:val="22"/>
                <w:lang w:val="pt-BR"/>
              </w:rPr>
              <w:t xml:space="preserve"> </w:t>
            </w:r>
            <w:r>
              <w:rPr>
                <w:b/>
                <w:sz w:val="22"/>
                <w:szCs w:val="22"/>
                <w:lang w:val="pt-BR"/>
              </w:rPr>
              <w:t>disciplina</w:t>
            </w:r>
            <w:r w:rsidR="004607A8">
              <w:rPr>
                <w:b/>
                <w:sz w:val="22"/>
                <w:szCs w:val="22"/>
                <w:lang w:val="pt-BR"/>
              </w:rPr>
              <w:t xml:space="preserve"> abaixo:</w:t>
            </w:r>
          </w:p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</w:p>
        </w:tc>
        <w:tc>
          <w:tcPr>
            <w:tcW w:w="2494" w:type="pct"/>
            <w:gridSpan w:val="6"/>
            <w:tcBorders>
              <w:bottom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pStyle w:val="Recuonormal"/>
              <w:ind w:left="0" w:right="-108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DA DISCIPLINA</w:t>
            </w:r>
          </w:p>
        </w:tc>
        <w:tc>
          <w:tcPr>
            <w:tcW w:w="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ANO/SEMESTRE</w:t>
            </w: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DEF4" w:themeFill="accent1" w:themeFillTint="33"/>
          </w:tcPr>
          <w:p w:rsidR="004607A8" w:rsidRPr="004607A8" w:rsidRDefault="004607A8" w:rsidP="004607A8">
            <w:pPr>
              <w:spacing w:before="120"/>
              <w:ind w:left="32"/>
              <w:jc w:val="center"/>
              <w:rPr>
                <w:b/>
                <w:color w:val="000000" w:themeColor="text1"/>
                <w:sz w:val="22"/>
                <w:szCs w:val="22"/>
                <w:lang w:val="pt-BR"/>
              </w:rPr>
            </w:pPr>
            <w:r w:rsidRPr="004607A8">
              <w:rPr>
                <w:b/>
                <w:color w:val="000000" w:themeColor="text1"/>
                <w:sz w:val="22"/>
                <w:szCs w:val="22"/>
                <w:lang w:val="pt-BR"/>
              </w:rPr>
              <w:t>NOME DO PROFESSOR (A)</w:t>
            </w:r>
          </w:p>
        </w:tc>
      </w:tr>
      <w:tr w:rsidR="004607A8" w:rsidRPr="00143164" w:rsidTr="00CC209E">
        <w:trPr>
          <w:gridAfter w:val="1"/>
          <w:wAfter w:w="6" w:type="pct"/>
        </w:trPr>
        <w:tc>
          <w:tcPr>
            <w:tcW w:w="25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350628356" w:edGrp="everyone" w:colFirst="0" w:colLast="0"/>
            <w:permStart w:id="687369367" w:edGrp="everyone" w:colFirst="1" w:colLast="1"/>
            <w:permStart w:id="882408764" w:edGrp="everyone" w:colFirst="2" w:colLast="2"/>
          </w:p>
        </w:tc>
        <w:tc>
          <w:tcPr>
            <w:tcW w:w="8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  <w:tc>
          <w:tcPr>
            <w:tcW w:w="16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607A8" w:rsidRPr="00A8443F" w:rsidRDefault="004607A8" w:rsidP="007C2F42">
            <w:pPr>
              <w:spacing w:before="120"/>
              <w:ind w:left="32"/>
              <w:rPr>
                <w:sz w:val="22"/>
                <w:szCs w:val="22"/>
                <w:lang w:val="pt-BR"/>
              </w:rPr>
            </w:pPr>
          </w:p>
        </w:tc>
      </w:tr>
      <w:permEnd w:id="350628356"/>
      <w:permEnd w:id="687369367"/>
      <w:permEnd w:id="882408764"/>
      <w:tr w:rsidR="00483F06" w:rsidRPr="00143164" w:rsidTr="00CC209E">
        <w:trPr>
          <w:gridAfter w:val="1"/>
          <w:wAfter w:w="6" w:type="pct"/>
          <w:trHeight w:val="70"/>
        </w:trPr>
        <w:tc>
          <w:tcPr>
            <w:tcW w:w="4994" w:type="pct"/>
            <w:gridSpan w:val="13"/>
            <w:tcBorders>
              <w:top w:val="single" w:sz="4" w:space="0" w:color="auto"/>
            </w:tcBorders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4607A8" w:rsidRPr="00A8443F" w:rsidRDefault="004607A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shd w:val="clear" w:color="auto" w:fill="1E73AC" w:themeFill="accent2" w:themeFillTint="BF"/>
          </w:tcPr>
          <w:p w:rsidR="00483F06" w:rsidRPr="00143164" w:rsidRDefault="004C518E" w:rsidP="004C518E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JUSTIFICATIVA</w:t>
            </w:r>
          </w:p>
        </w:tc>
      </w:tr>
      <w:tr w:rsidR="00483F06" w:rsidRPr="00143164" w:rsidTr="00CC209E">
        <w:trPr>
          <w:gridAfter w:val="1"/>
          <w:wAfter w:w="6" w:type="pct"/>
        </w:trPr>
        <w:tc>
          <w:tcPr>
            <w:tcW w:w="4994" w:type="pct"/>
            <w:gridSpan w:val="13"/>
            <w:tcBorders>
              <w:bottom w:val="single" w:sz="4" w:space="0" w:color="auto"/>
            </w:tcBorders>
            <w:vAlign w:val="bottom"/>
          </w:tcPr>
          <w:p w:rsidR="005E5988" w:rsidRPr="00143164" w:rsidRDefault="005E5988" w:rsidP="007F7B5D">
            <w:pPr>
              <w:spacing w:before="120"/>
              <w:rPr>
                <w:lang w:val="pt-BR"/>
              </w:rPr>
            </w:pPr>
            <w:permStart w:id="1169311830" w:edGrp="everyone" w:colFirst="0" w:colLast="0"/>
          </w:p>
        </w:tc>
      </w:tr>
      <w:tr w:rsidR="00CC209E" w:rsidRPr="00143164" w:rsidTr="00CC209E">
        <w:trPr>
          <w:gridAfter w:val="8"/>
          <w:wAfter w:w="3332" w:type="pct"/>
        </w:trPr>
        <w:tc>
          <w:tcPr>
            <w:tcW w:w="417" w:type="pct"/>
            <w:vAlign w:val="bottom"/>
          </w:tcPr>
          <w:p w:rsidR="00CC209E" w:rsidRDefault="00CC209E" w:rsidP="007F7B5D">
            <w:pPr>
              <w:spacing w:before="120"/>
              <w:rPr>
                <w:lang w:val="pt-BR"/>
              </w:rPr>
            </w:pPr>
            <w:permStart w:id="1089740613" w:edGrp="everyone" w:colFirst="1" w:colLast="1"/>
            <w:permEnd w:id="1169311830"/>
          </w:p>
          <w:p w:rsidR="00CC209E" w:rsidRPr="00143164" w:rsidRDefault="00CC209E" w:rsidP="007F7B5D">
            <w:pPr>
              <w:spacing w:before="120"/>
              <w:rPr>
                <w:lang w:val="pt-BR"/>
              </w:rPr>
            </w:pPr>
            <w:r w:rsidRPr="00CC209E">
              <w:rPr>
                <w:b/>
                <w:sz w:val="22"/>
                <w:lang w:val="pt-BR"/>
              </w:rPr>
              <w:t>DATA</w:t>
            </w:r>
            <w:r>
              <w:rPr>
                <w:lang w:val="pt-BR"/>
              </w:rPr>
              <w:t>:</w:t>
            </w:r>
          </w:p>
        </w:tc>
        <w:tc>
          <w:tcPr>
            <w:tcW w:w="1251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C209E" w:rsidRPr="00143164" w:rsidRDefault="00CC209E" w:rsidP="00CC209E">
            <w:pPr>
              <w:spacing w:before="120"/>
              <w:ind w:left="-4209" w:firstLine="4209"/>
              <w:rPr>
                <w:lang w:val="pt-BR"/>
              </w:rPr>
            </w:pPr>
          </w:p>
        </w:tc>
      </w:tr>
    </w:tbl>
    <w:p w:rsidR="007C2F42" w:rsidRPr="00310ED6" w:rsidRDefault="007C2F42" w:rsidP="00310ED6">
      <w:pPr>
        <w:ind w:right="-733"/>
        <w:rPr>
          <w:b/>
          <w:sz w:val="24"/>
          <w:szCs w:val="24"/>
        </w:rPr>
      </w:pPr>
      <w:bookmarkStart w:id="0" w:name="_GoBack"/>
      <w:bookmarkEnd w:id="0"/>
      <w:permEnd w:id="1089740613"/>
    </w:p>
    <w:sectPr w:rsidR="007C2F42" w:rsidRPr="00310ED6" w:rsidSect="007C2F42">
      <w:headerReference w:type="default" r:id="rId12"/>
      <w:footerReference w:type="default" r:id="rId13"/>
      <w:pgSz w:w="11906" w:h="16838" w:code="9"/>
      <w:pgMar w:top="80" w:right="1440" w:bottom="1008" w:left="1276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9C8" w:rsidRDefault="008539C8" w:rsidP="00650259">
      <w:pPr>
        <w:spacing w:after="0" w:line="240" w:lineRule="auto"/>
      </w:pPr>
      <w:r>
        <w:separator/>
      </w:r>
    </w:p>
  </w:endnote>
  <w:endnote w:type="continuationSeparator" w:id="0">
    <w:p w:rsidR="008539C8" w:rsidRDefault="008539C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87C5187-897F-4A6C-8093-D8EA451EA9B4}"/>
    <w:embedBold r:id="rId2" w:fontKey="{BDEBC10E-AAA6-4696-A401-E2E51321220F}"/>
    <w:embedBoldItalic r:id="rId3" w:fontKey="{5803B593-D7ED-4AFF-BD65-DFE7B48AEA2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5FC7A952-6329-4329-ACFA-40286F6CE72B}"/>
    <w:embedBold r:id="rId5" w:fontKey="{D1F92223-0DF4-4C8E-82AC-50C01F1B8677}"/>
    <w:embedItalic r:id="rId6" w:fontKey="{6401567E-B6AC-4D6C-9D46-1EB15A15A5B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183EF2B5-F7AD-4D9B-A0E0-3452393D387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86BC01-C066-4B3C-A93D-02E7E14688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9C8" w:rsidRDefault="008539C8" w:rsidP="00650259">
      <w:pPr>
        <w:spacing w:after="0" w:line="240" w:lineRule="auto"/>
      </w:pPr>
      <w:r>
        <w:separator/>
      </w:r>
    </w:p>
  </w:footnote>
  <w:footnote w:type="continuationSeparator" w:id="0">
    <w:p w:rsidR="008539C8" w:rsidRDefault="008539C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7F0DA193" wp14:editId="48FC7339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5" name="Imagem 5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2F5BBE"/>
    <w:multiLevelType w:val="hybridMultilevel"/>
    <w:tmpl w:val="850456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Full" w:cryptAlgorithmClass="hash" w:cryptAlgorithmType="typeAny" w:cryptAlgorithmSid="4" w:cryptSpinCount="100000" w:hash="shDYlF/eOaQJxLPYkTWqkP4Fd6E=" w:salt="VhnmbuK+PpGJDWh2/MZkzQ==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456E1"/>
    <w:rsid w:val="00052382"/>
    <w:rsid w:val="0006568A"/>
    <w:rsid w:val="00076F0F"/>
    <w:rsid w:val="00084253"/>
    <w:rsid w:val="00087101"/>
    <w:rsid w:val="00093800"/>
    <w:rsid w:val="00095BBE"/>
    <w:rsid w:val="000D1F49"/>
    <w:rsid w:val="00123688"/>
    <w:rsid w:val="00132430"/>
    <w:rsid w:val="00137722"/>
    <w:rsid w:val="00143164"/>
    <w:rsid w:val="001727CA"/>
    <w:rsid w:val="001A7130"/>
    <w:rsid w:val="002551B2"/>
    <w:rsid w:val="002928D0"/>
    <w:rsid w:val="002C56E6"/>
    <w:rsid w:val="002E6B13"/>
    <w:rsid w:val="002F071F"/>
    <w:rsid w:val="002F5396"/>
    <w:rsid w:val="00310ED6"/>
    <w:rsid w:val="003222E9"/>
    <w:rsid w:val="003328D5"/>
    <w:rsid w:val="00361E11"/>
    <w:rsid w:val="003B4744"/>
    <w:rsid w:val="003F0847"/>
    <w:rsid w:val="0040090B"/>
    <w:rsid w:val="004019C9"/>
    <w:rsid w:val="004607A8"/>
    <w:rsid w:val="0046302A"/>
    <w:rsid w:val="004702C7"/>
    <w:rsid w:val="00483F06"/>
    <w:rsid w:val="00487D2D"/>
    <w:rsid w:val="004C518E"/>
    <w:rsid w:val="004D5D62"/>
    <w:rsid w:val="004D61CA"/>
    <w:rsid w:val="005112D0"/>
    <w:rsid w:val="00522F8D"/>
    <w:rsid w:val="00577E06"/>
    <w:rsid w:val="00590C78"/>
    <w:rsid w:val="005A3BF7"/>
    <w:rsid w:val="005A41BE"/>
    <w:rsid w:val="005E2545"/>
    <w:rsid w:val="005E5988"/>
    <w:rsid w:val="005F2035"/>
    <w:rsid w:val="005F7990"/>
    <w:rsid w:val="0063739C"/>
    <w:rsid w:val="00650259"/>
    <w:rsid w:val="00751721"/>
    <w:rsid w:val="00770F25"/>
    <w:rsid w:val="007A35A8"/>
    <w:rsid w:val="007B0A85"/>
    <w:rsid w:val="007C2F42"/>
    <w:rsid w:val="007C6A52"/>
    <w:rsid w:val="007F7B5D"/>
    <w:rsid w:val="0082043E"/>
    <w:rsid w:val="00836129"/>
    <w:rsid w:val="008539C8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5BF6"/>
    <w:rsid w:val="00A370A8"/>
    <w:rsid w:val="00A4218F"/>
    <w:rsid w:val="00A4496B"/>
    <w:rsid w:val="00A76D9A"/>
    <w:rsid w:val="00A8443F"/>
    <w:rsid w:val="00BD4753"/>
    <w:rsid w:val="00BD5CB1"/>
    <w:rsid w:val="00BE62EE"/>
    <w:rsid w:val="00C003BA"/>
    <w:rsid w:val="00C46878"/>
    <w:rsid w:val="00C51565"/>
    <w:rsid w:val="00C66134"/>
    <w:rsid w:val="00CB4A51"/>
    <w:rsid w:val="00CC209E"/>
    <w:rsid w:val="00CD4532"/>
    <w:rsid w:val="00CD47B0"/>
    <w:rsid w:val="00CD70CE"/>
    <w:rsid w:val="00CE6104"/>
    <w:rsid w:val="00CE7918"/>
    <w:rsid w:val="00D16163"/>
    <w:rsid w:val="00D42823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uiPriority="22" w:unhideWhenUsed="0" w:qFormat="1"/>
    <w:lsdException w:name="Emphasis" w:uiPriority="20" w:unhideWhenUsed="0"/>
    <w:lsdException w:name="Normal Table" w:semiHidden="0" w:unhideWhenUsed="0"/>
    <w:lsdException w:name="Table Web 3" w:semiHidden="0" w:unhideWhenUsed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semiHidden/>
    <w:qFormat/>
    <w:rsid w:val="007C2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6BDBA-0EBC-4E26-B8F6-ED58B4E51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43</Words>
  <Characters>237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2019-08-30T13:06:00Z</dcterms:created>
  <dcterms:modified xsi:type="dcterms:W3CDTF">2019-09-09T19:36:00Z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