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214"/>
        <w:gridCol w:w="25"/>
        <w:gridCol w:w="569"/>
        <w:gridCol w:w="151"/>
        <w:gridCol w:w="105"/>
        <w:gridCol w:w="21"/>
        <w:gridCol w:w="138"/>
        <w:gridCol w:w="569"/>
        <w:gridCol w:w="2797"/>
        <w:gridCol w:w="243"/>
        <w:gridCol w:w="39"/>
        <w:gridCol w:w="458"/>
        <w:gridCol w:w="1369"/>
        <w:gridCol w:w="241"/>
        <w:gridCol w:w="66"/>
        <w:gridCol w:w="2300"/>
        <w:gridCol w:w="245"/>
      </w:tblGrid>
      <w:tr w:rsidR="00D42823" w:rsidRPr="00143164" w:rsidTr="00CA4E51">
        <w:trPr>
          <w:gridAfter w:val="1"/>
          <w:wAfter w:w="119" w:type="pct"/>
        </w:trPr>
        <w:tc>
          <w:tcPr>
            <w:tcW w:w="4881" w:type="pct"/>
            <w:gridSpan w:val="17"/>
            <w:shd w:val="clear" w:color="auto" w:fill="1E73AC" w:themeFill="accent2" w:themeFillTint="BF"/>
          </w:tcPr>
          <w:p w:rsidR="00650259" w:rsidRPr="00143164" w:rsidRDefault="00A054ED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SOLICITAÇÃO DE PRORROGAÇÃO DE PRAZO</w:t>
            </w:r>
            <w:bookmarkStart w:id="0" w:name="_GoBack"/>
            <w:bookmarkEnd w:id="0"/>
          </w:p>
        </w:tc>
      </w:tr>
      <w:tr w:rsidR="00E01518" w:rsidRPr="00143164" w:rsidTr="00CA4E51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367068824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0" w:type="pct"/>
            <w:gridSpan w:val="13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CA4E51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195774831" w:edGrp="everyone" w:colFirst="3" w:colLast="3"/>
            <w:permStart w:id="595098529" w:edGrp="everyone" w:colFirst="1" w:colLast="1"/>
            <w:permEnd w:id="367068824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59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895" w:type="pct"/>
            <w:gridSpan w:val="7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093231523" w:edGrp="everyone" w:colFirst="1" w:colLast="1"/>
            <w:permStart w:id="797798868" w:edGrp="everyone" w:colFirst="3" w:colLast="3"/>
            <w:permEnd w:id="1195774831"/>
            <w:permEnd w:id="595098529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5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473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270819471" w:edGrp="everyone" w:colFirst="1" w:colLast="1"/>
            <w:permEnd w:id="1093231523"/>
            <w:permEnd w:id="797798868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08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1238" w:type="pct"/>
            <w:gridSpan w:val="9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565145517" w:edGrp="everyone" w:colFirst="1" w:colLast="1"/>
            <w:permEnd w:id="270819471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42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CA4E51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565145517"/>
      <w:tr w:rsidR="00483F06" w:rsidRPr="00143164" w:rsidTr="00CA4E51">
        <w:trPr>
          <w:gridAfter w:val="1"/>
          <w:wAfter w:w="119" w:type="pct"/>
          <w:trHeight w:val="70"/>
        </w:trPr>
        <w:tc>
          <w:tcPr>
            <w:tcW w:w="4881" w:type="pct"/>
            <w:gridSpan w:val="17"/>
            <w:shd w:val="clear" w:color="auto" w:fill="auto"/>
          </w:tcPr>
          <w:p w:rsidR="00EF2908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F30D7B" w:rsidRPr="00F30D7B" w:rsidRDefault="00F30D7B" w:rsidP="00F30D7B">
            <w:pPr>
              <w:autoSpaceDE w:val="0"/>
              <w:autoSpaceDN w:val="0"/>
              <w:adjustRightInd w:val="0"/>
              <w:ind w:left="142"/>
              <w:jc w:val="both"/>
              <w:rPr>
                <w:sz w:val="20"/>
                <w:szCs w:val="22"/>
              </w:rPr>
            </w:pPr>
            <w:r w:rsidRPr="00CA4E51">
              <w:rPr>
                <w:b/>
                <w:sz w:val="20"/>
                <w:szCs w:val="22"/>
              </w:rPr>
              <w:t>Conforme Regulamento Geral da PUC Goiás, Art. 314</w:t>
            </w:r>
            <w:r w:rsidRPr="00F30D7B">
              <w:rPr>
                <w:sz w:val="20"/>
                <w:szCs w:val="22"/>
              </w:rPr>
              <w:t xml:space="preserve">: </w:t>
            </w:r>
          </w:p>
          <w:p w:rsidR="00F30D7B" w:rsidRPr="00F30D7B" w:rsidRDefault="00F30D7B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0"/>
                <w:szCs w:val="22"/>
              </w:rPr>
            </w:pPr>
            <w:r w:rsidRPr="00CA4E51">
              <w:rPr>
                <w:b/>
                <w:color w:val="000000"/>
                <w:sz w:val="20"/>
                <w:szCs w:val="22"/>
              </w:rPr>
              <w:t>Art. 314</w:t>
            </w:r>
            <w:r w:rsidRPr="00F30D7B">
              <w:rPr>
                <w:color w:val="000000"/>
                <w:sz w:val="20"/>
                <w:szCs w:val="22"/>
              </w:rPr>
              <w:t xml:space="preserve"> - O estudante regular pode requerer prorrogação de prazo, em caráter excepcional, conforme critérios e exigências definidas no regulamento específico do programa, para as providências finais do trabalho de conclusão ou produto final, desde que tenha integralizado todos os créditos em disciplinas e atividades complementares e tenha sido aprovado no exame de qualificação.</w:t>
            </w:r>
          </w:p>
          <w:p w:rsidR="00F30D7B" w:rsidRPr="00F30D7B" w:rsidRDefault="00CA4E51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ab/>
            </w:r>
            <w:r w:rsidR="00F30D7B" w:rsidRPr="00F30D7B">
              <w:rPr>
                <w:color w:val="000000"/>
                <w:sz w:val="20"/>
                <w:szCs w:val="22"/>
              </w:rPr>
              <w:t>§ 1º - O pedido de prorrogação de prazo deve ser e</w:t>
            </w:r>
            <w:r>
              <w:rPr>
                <w:color w:val="000000"/>
                <w:sz w:val="20"/>
                <w:szCs w:val="22"/>
              </w:rPr>
              <w:t xml:space="preserve">ncaminhado para a Pró-Reitoria de </w:t>
            </w:r>
            <w:r w:rsidR="00F30D7B" w:rsidRPr="00F30D7B">
              <w:rPr>
                <w:color w:val="000000"/>
                <w:sz w:val="20"/>
                <w:szCs w:val="22"/>
              </w:rPr>
              <w:t>Pós-Graduação  e  Pesquisa,  e  constar de  requerimento  do  estudante  regular  ao  coordenador  do  programa, acompanhado de justificativa fundamentada, consentimento do docente orientador e aprovação do colegiado do programa.</w:t>
            </w:r>
          </w:p>
          <w:p w:rsidR="00F30D7B" w:rsidRPr="00F30D7B" w:rsidRDefault="00CA4E51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ab/>
            </w:r>
            <w:r w:rsidR="00F30D7B" w:rsidRPr="00F30D7B">
              <w:rPr>
                <w:color w:val="000000"/>
                <w:sz w:val="20"/>
                <w:szCs w:val="22"/>
              </w:rPr>
              <w:t>§ 2º - Para pedir prorrogação de prazo, o estudante deve comprovar adimplência referente às parcelas que precedem o mês em que ocorrer a solicitação de prorrogação.</w:t>
            </w:r>
          </w:p>
          <w:p w:rsidR="00F30D7B" w:rsidRPr="00F30D7B" w:rsidRDefault="00F30D7B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0"/>
                <w:szCs w:val="22"/>
              </w:rPr>
            </w:pPr>
            <w:r w:rsidRPr="00F30D7B">
              <w:rPr>
                <w:b/>
                <w:color w:val="000000"/>
                <w:sz w:val="20"/>
                <w:szCs w:val="22"/>
              </w:rPr>
              <w:tab/>
            </w:r>
            <w:r w:rsidRPr="00F30D7B">
              <w:rPr>
                <w:color w:val="000000"/>
                <w:sz w:val="20"/>
                <w:szCs w:val="22"/>
              </w:rPr>
              <w:t>§ 3º - O período máximo de prorrogação é de 6 (seis) meses para os cursos de mestrado e de 12 (doze) meses para os  cursos de doutorados.</w:t>
            </w:r>
          </w:p>
          <w:p w:rsidR="00F30D7B" w:rsidRPr="00F30D7B" w:rsidRDefault="00CA4E51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rPr>
                <w:color w:val="000000"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ab/>
            </w:r>
            <w:r w:rsidR="00F30D7B" w:rsidRPr="00F30D7B">
              <w:rPr>
                <w:color w:val="000000"/>
                <w:sz w:val="20"/>
                <w:szCs w:val="22"/>
              </w:rPr>
              <w:t>§ 4º - É devido pelo estudante o pagamento das parcelas financeiras referentes ao período de prorrogação.</w:t>
            </w:r>
          </w:p>
          <w:p w:rsidR="00F30D7B" w:rsidRPr="00F30D7B" w:rsidRDefault="00CA4E51" w:rsidP="00F30D7B">
            <w:pPr>
              <w:tabs>
                <w:tab w:val="left" w:pos="0"/>
              </w:tabs>
              <w:autoSpaceDE w:val="0"/>
              <w:autoSpaceDN w:val="0"/>
              <w:adjustRightInd w:val="0"/>
              <w:ind w:left="142"/>
              <w:jc w:val="both"/>
              <w:rPr>
                <w:color w:val="000000"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ab/>
            </w:r>
            <w:r>
              <w:rPr>
                <w:color w:val="000000"/>
                <w:sz w:val="20"/>
                <w:szCs w:val="22"/>
              </w:rPr>
              <w:t xml:space="preserve">§ 5º - A cobrança </w:t>
            </w:r>
            <w:r w:rsidR="00F30D7B" w:rsidRPr="00F30D7B">
              <w:rPr>
                <w:color w:val="000000"/>
                <w:sz w:val="20"/>
                <w:szCs w:val="22"/>
              </w:rPr>
              <w:t>das  parcelas  descrita  no  §  4º  está  limitada ao mês de depósito do trabalho de conclusão ou produto final junto à Secretaria da Escola.</w:t>
            </w:r>
          </w:p>
          <w:p w:rsidR="00F30D7B" w:rsidRPr="00F30D7B" w:rsidRDefault="00F30D7B" w:rsidP="00751721">
            <w:pPr>
              <w:rPr>
                <w:b/>
                <w:sz w:val="22"/>
                <w:szCs w:val="22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4881" w:type="pct"/>
            <w:gridSpan w:val="17"/>
            <w:shd w:val="clear" w:color="auto" w:fill="1E73AC" w:themeFill="accent2" w:themeFillTint="BF"/>
          </w:tcPr>
          <w:p w:rsidR="00483F06" w:rsidRPr="00143164" w:rsidRDefault="00CA4E51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 DO PEDIDO DE PRORROGAÇÃO</w:t>
            </w: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4881" w:type="pct"/>
            <w:gridSpan w:val="17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717776469" w:edGrp="everyone" w:colFirst="0" w:colLast="0"/>
          </w:p>
        </w:tc>
      </w:tr>
      <w:tr w:rsidR="00483F06" w:rsidRPr="00143164" w:rsidTr="00CA4E51">
        <w:trPr>
          <w:gridAfter w:val="3"/>
          <w:wAfter w:w="1266" w:type="pct"/>
        </w:trPr>
        <w:tc>
          <w:tcPr>
            <w:tcW w:w="48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1050573977" w:edGrp="everyone" w:colFirst="3" w:colLast="3"/>
            <w:permEnd w:id="717776469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</w:p>
        </w:tc>
        <w:tc>
          <w:tcPr>
            <w:tcW w:w="128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0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17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1050573977"/>
      <w:tr w:rsidR="00483F06" w:rsidRPr="00143164" w:rsidTr="00CA4E51">
        <w:tc>
          <w:tcPr>
            <w:tcW w:w="885" w:type="pct"/>
            <w:gridSpan w:val="6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15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0" w:type="pct"/>
            <w:gridSpan w:val="13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483F06" w:rsidRPr="00143164" w:rsidTr="00CA4E51">
        <w:trPr>
          <w:gridAfter w:val="1"/>
          <w:wAfter w:w="119" w:type="pct"/>
        </w:trPr>
        <w:tc>
          <w:tcPr>
            <w:tcW w:w="369" w:type="pct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11" w:type="pct"/>
            <w:gridSpan w:val="16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E58" w:rsidRDefault="00593E58" w:rsidP="00650259">
      <w:pPr>
        <w:spacing w:after="0" w:line="240" w:lineRule="auto"/>
      </w:pPr>
      <w:r>
        <w:separator/>
      </w:r>
    </w:p>
  </w:endnote>
  <w:endnote w:type="continuationSeparator" w:id="0">
    <w:p w:rsidR="00593E58" w:rsidRDefault="00593E5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4AEABF-B78B-40DD-8775-17A30E5902C5}"/>
    <w:embedBold r:id="rId2" w:fontKey="{F6648994-7F01-46B6-A163-20A947779778}"/>
    <w:embedBoldItalic r:id="rId3" w:fontKey="{A23CEC50-4D05-4195-AEB5-80C56A528A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577E4D-9649-471F-B153-6218117BC1AA}"/>
    <w:embedBold r:id="rId5" w:fontKey="{87F23493-6FD5-478B-96E1-195E333D6254}"/>
    <w:embedItalic r:id="rId6" w:fontKey="{E79D1BB6-6F64-4DFD-AE91-9760AA5AF5A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02ECD46-640B-4FCC-BA8F-964EC87A85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EBEE4B-AD38-4D93-8080-23F48B5BF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E58" w:rsidRDefault="00593E58" w:rsidP="00650259">
      <w:pPr>
        <w:spacing w:after="0" w:line="240" w:lineRule="auto"/>
      </w:pPr>
      <w:r>
        <w:separator/>
      </w:r>
    </w:p>
  </w:footnote>
  <w:footnote w:type="continuationSeparator" w:id="0">
    <w:p w:rsidR="00593E58" w:rsidRDefault="00593E5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9RqhCsp9iSSvDCuX6SFdcVDb/s0=" w:salt="gSvkaM4SSrew46J1Iiuuow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0374B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93E5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D688D"/>
    <w:rsid w:val="008E203A"/>
    <w:rsid w:val="0090596C"/>
    <w:rsid w:val="0091229C"/>
    <w:rsid w:val="00940E73"/>
    <w:rsid w:val="0098597D"/>
    <w:rsid w:val="009F619A"/>
    <w:rsid w:val="009F6DDE"/>
    <w:rsid w:val="00A054ED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A4E51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0D7B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1C94654-53E0-4E27-BB8D-4BC8BF0B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240</Words>
  <Characters>1301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2019-09-09T14:31:00Z</dcterms:created>
  <dcterms:modified xsi:type="dcterms:W3CDTF">2019-09-10T14:34:00Z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