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67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66"/>
        <w:gridCol w:w="291"/>
        <w:gridCol w:w="1987"/>
        <w:gridCol w:w="859"/>
        <w:gridCol w:w="637"/>
        <w:gridCol w:w="291"/>
        <w:gridCol w:w="449"/>
        <w:gridCol w:w="178"/>
        <w:gridCol w:w="1508"/>
        <w:gridCol w:w="55"/>
        <w:gridCol w:w="2261"/>
        <w:gridCol w:w="8"/>
        <w:gridCol w:w="30"/>
      </w:tblGrid>
      <w:tr w:rsidR="00D42823" w:rsidRPr="00143164" w:rsidTr="00493046">
        <w:trPr>
          <w:gridAfter w:val="2"/>
          <w:wAfter w:w="20" w:type="pct"/>
        </w:trPr>
        <w:tc>
          <w:tcPr>
            <w:tcW w:w="4980" w:type="pct"/>
            <w:gridSpan w:val="12"/>
            <w:shd w:val="clear" w:color="auto" w:fill="1E73AC" w:themeFill="accent2" w:themeFillTint="BF"/>
          </w:tcPr>
          <w:p w:rsidR="00650259" w:rsidRPr="000A36D4" w:rsidRDefault="007609C6" w:rsidP="006C0781">
            <w:pPr>
              <w:pStyle w:val="Ttulo1"/>
              <w:tabs>
                <w:tab w:val="center" w:pos="4796"/>
                <w:tab w:val="right" w:pos="10160"/>
              </w:tabs>
              <w:ind w:left="-426" w:firstLine="460"/>
              <w:jc w:val="center"/>
              <w:outlineLvl w:val="0"/>
              <w:rPr>
                <w:rFonts w:asciiTheme="minorHAnsi" w:hAnsiTheme="minorHAnsi"/>
                <w:lang w:val="pt-BR"/>
              </w:rPr>
            </w:pPr>
            <w:r w:rsidRPr="000A36D4">
              <w:rPr>
                <w:rFonts w:asciiTheme="minorHAnsi" w:hAnsiTheme="minorHAnsi"/>
                <w:sz w:val="24"/>
                <w:lang w:val="pt-BR"/>
              </w:rPr>
              <w:t xml:space="preserve">REQUERIMENTO DE </w:t>
            </w:r>
            <w:r w:rsidR="006C0781" w:rsidRPr="000A36D4">
              <w:rPr>
                <w:rFonts w:asciiTheme="minorHAnsi" w:hAnsiTheme="minorHAnsi"/>
                <w:sz w:val="24"/>
                <w:lang w:val="pt-BR"/>
              </w:rPr>
              <w:t>APROVEITAMENTO DE CRÉDITOS DO MESTRADO PARA O DOUTORADO</w:t>
            </w:r>
          </w:p>
        </w:tc>
      </w:tr>
      <w:tr w:rsidR="00BB5237" w:rsidRPr="00143164" w:rsidTr="00493046">
        <w:tc>
          <w:tcPr>
            <w:tcW w:w="768" w:type="pct"/>
            <w:gridSpan w:val="2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6164617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32" w:type="pct"/>
            <w:gridSpan w:val="1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493046">
        <w:tc>
          <w:tcPr>
            <w:tcW w:w="768" w:type="pct"/>
            <w:gridSpan w:val="2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278890965" w:edGrp="everyone" w:colFirst="3" w:colLast="3"/>
            <w:permStart w:id="2053440030" w:edGrp="everyone" w:colFirst="1" w:colLast="1"/>
            <w:permEnd w:id="6164617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67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6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99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493046">
        <w:tc>
          <w:tcPr>
            <w:tcW w:w="912" w:type="pct"/>
            <w:gridSpan w:val="3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785793035" w:edGrp="everyone" w:colFirst="1" w:colLast="1"/>
            <w:permStart w:id="1557796360" w:edGrp="everyone" w:colFirst="3" w:colLast="3"/>
            <w:permEnd w:id="1278890965"/>
            <w:permEnd w:id="2053440030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67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11654">
            <w:pPr>
              <w:spacing w:before="120"/>
              <w:ind w:left="2564" w:right="-392" w:hanging="2564"/>
              <w:rPr>
                <w:sz w:val="22"/>
                <w:szCs w:val="22"/>
                <w:lang w:val="pt-BR"/>
              </w:rPr>
            </w:pPr>
          </w:p>
        </w:tc>
        <w:tc>
          <w:tcPr>
            <w:tcW w:w="1056" w:type="pct"/>
            <w:gridSpan w:val="3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65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493046">
        <w:tc>
          <w:tcPr>
            <w:tcW w:w="488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720537789" w:edGrp="everyone" w:colFirst="1" w:colLast="1"/>
            <w:permEnd w:id="785793035"/>
            <w:permEnd w:id="1557796360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12" w:type="pct"/>
            <w:gridSpan w:val="1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493046">
        <w:trPr>
          <w:gridAfter w:val="2"/>
          <w:wAfter w:w="20" w:type="pct"/>
        </w:trPr>
        <w:tc>
          <w:tcPr>
            <w:tcW w:w="1895" w:type="pct"/>
            <w:gridSpan w:val="4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435846192" w:edGrp="everyone" w:colFirst="1" w:colLast="1"/>
            <w:permEnd w:id="1720537789"/>
            <w:r w:rsidRPr="00A8443F">
              <w:rPr>
                <w:b/>
                <w:sz w:val="22"/>
                <w:szCs w:val="22"/>
                <w:lang w:val="pt-BR"/>
              </w:rPr>
              <w:t>Nome do Orientador</w:t>
            </w:r>
            <w:r w:rsidR="00493046">
              <w:rPr>
                <w:b/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(a)</w:t>
            </w:r>
            <w:r w:rsidR="00493046">
              <w:rPr>
                <w:b/>
                <w:sz w:val="22"/>
                <w:szCs w:val="22"/>
                <w:lang w:val="pt-BR"/>
              </w:rPr>
              <w:t xml:space="preserve"> do Doutorado</w:t>
            </w:r>
            <w:r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3086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tr w:rsidR="006C0781" w:rsidRPr="00143164" w:rsidTr="00493046">
        <w:trPr>
          <w:gridAfter w:val="1"/>
          <w:wAfter w:w="14" w:type="pct"/>
        </w:trPr>
        <w:tc>
          <w:tcPr>
            <w:tcW w:w="768" w:type="pct"/>
            <w:gridSpan w:val="2"/>
            <w:vAlign w:val="bottom"/>
          </w:tcPr>
          <w:p w:rsidR="006C0781" w:rsidRPr="00A8443F" w:rsidRDefault="006C0781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398733658" w:edGrp="everyone" w:colFirst="1" w:colLast="1"/>
            <w:permEnd w:id="435846192"/>
            <w:r>
              <w:rPr>
                <w:b/>
                <w:sz w:val="22"/>
                <w:szCs w:val="22"/>
                <w:lang w:val="pt-BR"/>
              </w:rPr>
              <w:t>Mestrado em:</w:t>
            </w:r>
          </w:p>
        </w:tc>
        <w:tc>
          <w:tcPr>
            <w:tcW w:w="4217" w:type="pct"/>
            <w:gridSpan w:val="11"/>
            <w:tcBorders>
              <w:bottom w:val="single" w:sz="4" w:space="0" w:color="auto"/>
            </w:tcBorders>
            <w:vAlign w:val="bottom"/>
          </w:tcPr>
          <w:p w:rsidR="006C0781" w:rsidRPr="00A8443F" w:rsidRDefault="006C0781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398733658"/>
      <w:tr w:rsidR="00483F06" w:rsidRPr="00143164" w:rsidTr="00493046">
        <w:trPr>
          <w:gridAfter w:val="2"/>
          <w:wAfter w:w="20" w:type="pct"/>
          <w:trHeight w:val="70"/>
        </w:trPr>
        <w:tc>
          <w:tcPr>
            <w:tcW w:w="4980" w:type="pct"/>
            <w:gridSpan w:val="12"/>
            <w:shd w:val="clear" w:color="auto" w:fill="auto"/>
          </w:tcPr>
          <w:p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:rsidTr="007609C6">
              <w:tc>
                <w:tcPr>
                  <w:tcW w:w="10065" w:type="dxa"/>
                  <w:tcBorders>
                    <w:bottom w:val="nil"/>
                  </w:tcBorders>
                </w:tcPr>
                <w:p w:rsidR="00EF2908" w:rsidRPr="00087101" w:rsidRDefault="00194629" w:rsidP="006C0781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aluno(a) acima identificado(a) requer aproveitamento dos créditos cursados</w:t>
                  </w:r>
                  <w:r w:rsidR="006C0781">
                    <w:rPr>
                      <w:sz w:val="22"/>
                      <w:szCs w:val="22"/>
                      <w:lang w:val="pt-BR"/>
                    </w:rPr>
                    <w:t xml:space="preserve"> na condição de aluno do Mestrado, conforme documentação apresentada abaixo:</w:t>
                  </w:r>
                </w:p>
              </w:tc>
            </w:tr>
          </w:tbl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Documentação</w:t>
            </w:r>
            <w:r w:rsidR="00493046">
              <w:rPr>
                <w:sz w:val="22"/>
                <w:szCs w:val="22"/>
                <w:lang w:val="pt-BR"/>
              </w:rPr>
              <w:t xml:space="preserve"> a ser</w:t>
            </w:r>
            <w:r w:rsidRPr="00087101">
              <w:rPr>
                <w:sz w:val="22"/>
                <w:szCs w:val="22"/>
                <w:lang w:val="pt-BR"/>
              </w:rPr>
              <w:t xml:space="preserve"> anexada:</w:t>
            </w: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</w:t>
            </w:r>
            <w:r w:rsidR="00194629">
              <w:rPr>
                <w:sz w:val="22"/>
                <w:szCs w:val="22"/>
                <w:lang w:val="pt-BR"/>
              </w:rPr>
              <w:t xml:space="preserve"> </w:t>
            </w:r>
            <w:r w:rsidRPr="00087101">
              <w:rPr>
                <w:sz w:val="22"/>
                <w:szCs w:val="22"/>
                <w:lang w:val="pt-BR"/>
              </w:rPr>
              <w:t>Histórico Escolar</w:t>
            </w:r>
          </w:p>
          <w:p w:rsidR="00EF2908" w:rsidRDefault="00087101" w:rsidP="00211654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 Programa das disciplinas cursadas</w:t>
            </w:r>
            <w:r w:rsidR="00D17200">
              <w:rPr>
                <w:sz w:val="22"/>
                <w:szCs w:val="22"/>
                <w:lang w:val="pt-BR"/>
              </w:rPr>
              <w:t xml:space="preserve"> </w:t>
            </w:r>
          </w:p>
          <w:p w:rsidR="00493046" w:rsidRDefault="00493046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493046" w:rsidRDefault="00493046" w:rsidP="00493046">
            <w:pPr>
              <w:ind w:firstLine="318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OBS: Caso o mestrado tenha sido realizado em algum programa da Escola de Formação de Professores e Humanidades (Ciências da Religião, Educação, História ou Letras), é necessário somente o anexo do formulário.</w:t>
            </w:r>
          </w:p>
          <w:p w:rsidR="00211654" w:rsidRPr="00211654" w:rsidRDefault="00211654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</w:tc>
        <w:bookmarkStart w:id="0" w:name="_GoBack"/>
        <w:bookmarkEnd w:id="0"/>
      </w:tr>
      <w:tr w:rsidR="00153B05" w:rsidRPr="00143164" w:rsidTr="00493046">
        <w:trPr>
          <w:gridAfter w:val="2"/>
          <w:wAfter w:w="20" w:type="pct"/>
        </w:trPr>
        <w:tc>
          <w:tcPr>
            <w:tcW w:w="386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lang w:val="pt-BR"/>
              </w:rPr>
              <w:t>PREENCHIMENTO DISCENTE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PREENCHIMENTO DOCENTE</w:t>
            </w:r>
          </w:p>
        </w:tc>
      </w:tr>
      <w:tr w:rsidR="00153B05" w:rsidRPr="00143164" w:rsidTr="00493046">
        <w:trPr>
          <w:gridAfter w:val="2"/>
          <w:wAfter w:w="20" w:type="pct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NOME DA DISCIPLINA CURSADA</w:t>
            </w:r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CARGA HORÁRIA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color w:val="000000" w:themeColor="text1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CRÉDITOS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153B05" w:rsidRPr="000A36D4" w:rsidRDefault="00153B05" w:rsidP="00153B05">
            <w:pPr>
              <w:pStyle w:val="Ttulo1"/>
              <w:jc w:val="center"/>
              <w:outlineLvl w:val="0"/>
              <w:rPr>
                <w:rFonts w:asciiTheme="minorHAnsi" w:hAnsiTheme="minorHAnsi"/>
                <w:sz w:val="24"/>
                <w:lang w:val="pt-BR"/>
              </w:rPr>
            </w:pPr>
            <w:r w:rsidRPr="000A36D4">
              <w:rPr>
                <w:rFonts w:asciiTheme="minorHAnsi" w:hAnsiTheme="minorHAnsi"/>
                <w:color w:val="000000" w:themeColor="text1"/>
                <w:sz w:val="24"/>
                <w:lang w:val="pt-BR"/>
              </w:rPr>
              <w:t>VALIDAR CRÉDITOS NO DOUTORADO</w:t>
            </w: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461020507" w:edGrp="everyone" w:colFirst="0" w:colLast="0"/>
            <w:permStart w:id="775750469" w:edGrp="everyone" w:colFirst="1" w:colLast="1"/>
            <w:permStart w:id="1682573217" w:edGrp="everyone" w:colFirst="2" w:colLast="2"/>
            <w:permStart w:id="856703294" w:edGrp="everyone" w:colFirst="3" w:colLast="3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99566688" w:edGrp="everyone" w:colFirst="0" w:colLast="0"/>
            <w:permStart w:id="1843295836" w:edGrp="everyone" w:colFirst="1" w:colLast="1"/>
            <w:permStart w:id="1619796736" w:edGrp="everyone" w:colFirst="2" w:colLast="2"/>
            <w:permStart w:id="1968188391" w:edGrp="everyone" w:colFirst="3" w:colLast="3"/>
            <w:permEnd w:id="1461020507"/>
            <w:permEnd w:id="775750469"/>
            <w:permEnd w:id="1682573217"/>
            <w:permEnd w:id="856703294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278361075" w:edGrp="everyone" w:colFirst="0" w:colLast="0"/>
            <w:permStart w:id="217671039" w:edGrp="everyone" w:colFirst="1" w:colLast="1"/>
            <w:permStart w:id="2062177822" w:edGrp="everyone" w:colFirst="2" w:colLast="2"/>
            <w:permStart w:id="422521802" w:edGrp="everyone" w:colFirst="3" w:colLast="3"/>
            <w:permEnd w:id="199566688"/>
            <w:permEnd w:id="1843295836"/>
            <w:permEnd w:id="1619796736"/>
            <w:permEnd w:id="1968188391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2036746407" w:edGrp="everyone" w:colFirst="0" w:colLast="0"/>
            <w:permStart w:id="1050443352" w:edGrp="everyone" w:colFirst="1" w:colLast="1"/>
            <w:permStart w:id="598616313" w:edGrp="everyone" w:colFirst="2" w:colLast="2"/>
            <w:permStart w:id="1942060540" w:edGrp="everyone" w:colFirst="3" w:colLast="3"/>
            <w:permEnd w:id="1278361075"/>
            <w:permEnd w:id="217671039"/>
            <w:permEnd w:id="2062177822"/>
            <w:permEnd w:id="422521802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497434544" w:edGrp="everyone" w:colFirst="0" w:colLast="0"/>
            <w:permStart w:id="1115512315" w:edGrp="everyone" w:colFirst="1" w:colLast="1"/>
            <w:permStart w:id="209193137" w:edGrp="everyone" w:colFirst="2" w:colLast="2"/>
            <w:permStart w:id="942635060" w:edGrp="everyone" w:colFirst="3" w:colLast="3"/>
            <w:permEnd w:id="2036746407"/>
            <w:permEnd w:id="1050443352"/>
            <w:permEnd w:id="598616313"/>
            <w:permEnd w:id="1942060540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878388604" w:edGrp="everyone" w:colFirst="0" w:colLast="0"/>
            <w:permStart w:id="633951888" w:edGrp="everyone" w:colFirst="1" w:colLast="1"/>
            <w:permStart w:id="2050051570" w:edGrp="everyone" w:colFirst="2" w:colLast="2"/>
            <w:permStart w:id="197723042" w:edGrp="everyone" w:colFirst="3" w:colLast="3"/>
            <w:permEnd w:id="1497434544"/>
            <w:permEnd w:id="1115512315"/>
            <w:permEnd w:id="209193137"/>
            <w:permEnd w:id="942635060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913329872" w:edGrp="everyone" w:colFirst="0" w:colLast="0"/>
            <w:permStart w:id="1692539917" w:edGrp="everyone" w:colFirst="1" w:colLast="1"/>
            <w:permStart w:id="1409055964" w:edGrp="everyone" w:colFirst="2" w:colLast="2"/>
            <w:permStart w:id="693122659" w:edGrp="everyone" w:colFirst="3" w:colLast="3"/>
            <w:permEnd w:id="878388604"/>
            <w:permEnd w:id="633951888"/>
            <w:permEnd w:id="2050051570"/>
            <w:permEnd w:id="197723042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1333076839" w:edGrp="everyone" w:colFirst="0" w:colLast="0"/>
            <w:permStart w:id="638022751" w:edGrp="everyone" w:colFirst="1" w:colLast="1"/>
            <w:permStart w:id="175839556" w:edGrp="everyone" w:colFirst="2" w:colLast="2"/>
            <w:permStart w:id="876100826" w:edGrp="everyone" w:colFirst="3" w:colLast="3"/>
            <w:permEnd w:id="913329872"/>
            <w:permEnd w:id="1692539917"/>
            <w:permEnd w:id="1409055964"/>
            <w:permEnd w:id="693122659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2046364321" w:edGrp="everyone" w:colFirst="0" w:colLast="0"/>
            <w:permStart w:id="104732573" w:edGrp="everyone" w:colFirst="1" w:colLast="1"/>
            <w:permStart w:id="1921261679" w:edGrp="everyone" w:colFirst="2" w:colLast="2"/>
            <w:permStart w:id="25299160" w:edGrp="everyone" w:colFirst="3" w:colLast="3"/>
            <w:permEnd w:id="1333076839"/>
            <w:permEnd w:id="638022751"/>
            <w:permEnd w:id="175839556"/>
            <w:permEnd w:id="876100826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tr w:rsidR="00153B05" w:rsidRPr="00143164" w:rsidTr="00493046">
        <w:trPr>
          <w:gridAfter w:val="2"/>
          <w:wAfter w:w="20" w:type="pct"/>
          <w:trHeight w:val="263"/>
        </w:trPr>
        <w:tc>
          <w:tcPr>
            <w:tcW w:w="23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  <w:permStart w:id="865369574" w:edGrp="everyone" w:colFirst="0" w:colLast="0"/>
            <w:permStart w:id="1625259855" w:edGrp="everyone" w:colFirst="1" w:colLast="1"/>
            <w:permStart w:id="511577559" w:edGrp="everyone" w:colFirst="2" w:colLast="2"/>
            <w:permStart w:id="1758136402" w:edGrp="everyone" w:colFirst="3" w:colLast="3"/>
            <w:permEnd w:id="2046364321"/>
            <w:permEnd w:id="104732573"/>
            <w:permEnd w:id="1921261679"/>
            <w:permEnd w:id="25299160"/>
          </w:p>
        </w:tc>
        <w:tc>
          <w:tcPr>
            <w:tcW w:w="7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</w:tr>
      <w:permEnd w:id="865369574"/>
      <w:permEnd w:id="1625259855"/>
      <w:permEnd w:id="511577559"/>
      <w:permEnd w:id="1758136402"/>
      <w:tr w:rsidR="00153B05" w:rsidRPr="00143164" w:rsidTr="00493046">
        <w:trPr>
          <w:gridAfter w:val="2"/>
          <w:wAfter w:w="20" w:type="pct"/>
          <w:trHeight w:val="267"/>
        </w:trPr>
        <w:tc>
          <w:tcPr>
            <w:tcW w:w="3089" w:type="pct"/>
            <w:gridSpan w:val="9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BB5237">
            <w:pPr>
              <w:jc w:val="center"/>
              <w:rPr>
                <w:lang w:val="pt-BR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3B05" w:rsidRPr="00143164" w:rsidRDefault="00153B05" w:rsidP="00211654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r>
              <w:rPr>
                <w:sz w:val="22"/>
                <w:lang w:val="pt-BR"/>
              </w:rPr>
              <w:t xml:space="preserve"> </w:t>
            </w:r>
            <w:permStart w:id="1929936830" w:edGrp="everyone"/>
            <w:r>
              <w:rPr>
                <w:sz w:val="22"/>
                <w:lang w:val="pt-BR"/>
              </w:rPr>
              <w:t xml:space="preserve">        </w:t>
            </w:r>
            <w:permEnd w:id="1929936830"/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153B05" w:rsidRPr="00143164" w:rsidRDefault="00153B05" w:rsidP="00C03B5E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619809774" w:edGrp="everyone"/>
            <w:r>
              <w:rPr>
                <w:sz w:val="22"/>
                <w:lang w:val="pt-BR"/>
              </w:rPr>
              <w:t xml:space="preserve">         </w:t>
            </w:r>
            <w:permEnd w:id="1619809774"/>
          </w:p>
        </w:tc>
      </w:tr>
      <w:tr w:rsidR="00153B05" w:rsidRPr="00153B05" w:rsidTr="00493046">
        <w:trPr>
          <w:gridAfter w:val="2"/>
          <w:wAfter w:w="20" w:type="pct"/>
        </w:trPr>
        <w:tc>
          <w:tcPr>
            <w:tcW w:w="4980" w:type="pct"/>
            <w:gridSpan w:val="12"/>
            <w:vAlign w:val="bottom"/>
          </w:tcPr>
          <w:p w:rsidR="00153B05" w:rsidRDefault="00153B05" w:rsidP="00153B05">
            <w:pPr>
              <w:spacing w:before="120"/>
              <w:jc w:val="both"/>
              <w:rPr>
                <w:b/>
                <w:sz w:val="22"/>
              </w:rPr>
            </w:pPr>
          </w:p>
          <w:p w:rsidR="00B16776" w:rsidRPr="00153B05" w:rsidRDefault="00B16776" w:rsidP="00153B05">
            <w:pPr>
              <w:spacing w:before="120"/>
              <w:jc w:val="both"/>
              <w:rPr>
                <w:sz w:val="24"/>
                <w:lang w:val="pt-BR"/>
              </w:rPr>
            </w:pPr>
          </w:p>
        </w:tc>
      </w:tr>
    </w:tbl>
    <w:p w:rsidR="00DE7163" w:rsidRPr="00CE1FE2" w:rsidRDefault="00DE7163" w:rsidP="00153B05">
      <w:pPr>
        <w:jc w:val="both"/>
        <w:rPr>
          <w:sz w:val="22"/>
          <w:szCs w:val="22"/>
        </w:rPr>
      </w:pPr>
    </w:p>
    <w:sectPr w:rsidR="00DE7163" w:rsidRPr="00CE1FE2" w:rsidSect="00BC7C7B">
      <w:headerReference w:type="default" r:id="rId12"/>
      <w:footerReference w:type="default" r:id="rId13"/>
      <w:pgSz w:w="11906" w:h="16838" w:code="9"/>
      <w:pgMar w:top="80" w:right="1440" w:bottom="426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365" w:rsidRDefault="00F86365" w:rsidP="00650259">
      <w:pPr>
        <w:spacing w:after="0" w:line="240" w:lineRule="auto"/>
      </w:pPr>
      <w:r>
        <w:separator/>
      </w:r>
    </w:p>
  </w:endnote>
  <w:endnote w:type="continuationSeparator" w:id="0">
    <w:p w:rsidR="00F86365" w:rsidRDefault="00F8636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3EF702-918F-406F-ACB9-E38618F1E673}"/>
    <w:embedBold r:id="rId2" w:fontKey="{DB85CD12-21B4-43A1-B917-BFB3CD84C624}"/>
    <w:embedBoldItalic r:id="rId3" w:fontKey="{3296D138-30AD-419D-B3FB-C848B6E3C7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44CB353-625D-4B93-9ECA-45E4BA3B40F3}"/>
    <w:embedBold r:id="rId5" w:fontKey="{1E4A00F1-C50A-4BEB-829A-65BEA6675684}"/>
    <w:embedItalic r:id="rId6" w:fontKey="{DCCCD909-06A3-43F3-9B0E-A0E45D5A344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02B47807-3C7E-463B-9D89-756D5C0ED7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97F7A7D-F3F9-4F7F-8606-2C71D6F15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365" w:rsidRDefault="00F86365" w:rsidP="00650259">
      <w:pPr>
        <w:spacing w:after="0" w:line="240" w:lineRule="auto"/>
      </w:pPr>
      <w:r>
        <w:separator/>
      </w:r>
    </w:p>
  </w:footnote>
  <w:footnote w:type="continuationSeparator" w:id="0">
    <w:p w:rsidR="00F86365" w:rsidRDefault="00F8636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64" w:type="dxa"/>
      <w:tblLook w:val="04A0" w:firstRow="1" w:lastRow="0" w:firstColumn="1" w:lastColumn="0" w:noHBand="0" w:noVBand="1"/>
    </w:tblPr>
    <w:tblGrid>
      <w:gridCol w:w="1526"/>
      <w:gridCol w:w="7938"/>
    </w:tblGrid>
    <w:tr w:rsidR="004D61CA" w:rsidTr="00A54A00">
      <w:trPr>
        <w:trHeight w:val="1989"/>
      </w:trPr>
      <w:tc>
        <w:tcPr>
          <w:tcW w:w="1526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68C5A78D" wp14:editId="01B9C1F0">
                <wp:simplePos x="0" y="0"/>
                <wp:positionH relativeFrom="column">
                  <wp:posOffset>-346710</wp:posOffset>
                </wp:positionH>
                <wp:positionV relativeFrom="paragraph">
                  <wp:posOffset>31115</wp:posOffset>
                </wp:positionV>
                <wp:extent cx="1424940" cy="863600"/>
                <wp:effectExtent l="0" t="0" r="3810" b="0"/>
                <wp:wrapNone/>
                <wp:docPr id="3" name="Imagem 3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940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38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153B05" w:rsidRDefault="004D61CA" w:rsidP="00153B05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D002FF">
            <w:rPr>
              <w:rFonts w:ascii="Times New Roman" w:hAnsi="Times New Roman" w:cs="Times New Roman"/>
              <w:sz w:val="20"/>
            </w:rPr>
            <w:t xml:space="preserve"> </w:t>
          </w:r>
          <w:r w:rsidR="00D002FF" w:rsidRPr="00D002FF">
            <w:rPr>
              <w:rFonts w:ascii="Times New Roman" w:hAnsi="Times New Roman" w:cs="Times New Roman"/>
              <w:b/>
              <w:sz w:val="20"/>
            </w:rPr>
            <w:t xml:space="preserve">EM </w:t>
          </w:r>
        </w:p>
        <w:p w:rsidR="004D61CA" w:rsidRPr="00D002FF" w:rsidRDefault="00153B05" w:rsidP="00153B05">
          <w:pPr>
            <w:pStyle w:val="SemEspaamento"/>
            <w:jc w:val="center"/>
            <w:rPr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CIÊNCIAS DA RELIGIÃO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ltg8Nzq0cZ5BG+lMCz55NvnZLWY=" w:salt="dXc4hoxQbesjg9MJjsCPxw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3A11"/>
    <w:rsid w:val="000456E1"/>
    <w:rsid w:val="00052382"/>
    <w:rsid w:val="0006568A"/>
    <w:rsid w:val="000671E6"/>
    <w:rsid w:val="00076F0F"/>
    <w:rsid w:val="00084253"/>
    <w:rsid w:val="00087101"/>
    <w:rsid w:val="00095BBE"/>
    <w:rsid w:val="000A36D4"/>
    <w:rsid w:val="000D1F49"/>
    <w:rsid w:val="00132430"/>
    <w:rsid w:val="00143164"/>
    <w:rsid w:val="00153B05"/>
    <w:rsid w:val="00161E7B"/>
    <w:rsid w:val="001727CA"/>
    <w:rsid w:val="00194629"/>
    <w:rsid w:val="00211654"/>
    <w:rsid w:val="002551B2"/>
    <w:rsid w:val="002928D0"/>
    <w:rsid w:val="002C56E6"/>
    <w:rsid w:val="002F5396"/>
    <w:rsid w:val="003222E9"/>
    <w:rsid w:val="003269C4"/>
    <w:rsid w:val="003328D5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93046"/>
    <w:rsid w:val="004B7CC6"/>
    <w:rsid w:val="004D5D62"/>
    <w:rsid w:val="004D61CA"/>
    <w:rsid w:val="00505225"/>
    <w:rsid w:val="005112D0"/>
    <w:rsid w:val="00513473"/>
    <w:rsid w:val="00522F8D"/>
    <w:rsid w:val="00561439"/>
    <w:rsid w:val="00577E06"/>
    <w:rsid w:val="00590C78"/>
    <w:rsid w:val="005A3BF7"/>
    <w:rsid w:val="005E2545"/>
    <w:rsid w:val="005F2035"/>
    <w:rsid w:val="005F7990"/>
    <w:rsid w:val="0063739C"/>
    <w:rsid w:val="00646101"/>
    <w:rsid w:val="00650259"/>
    <w:rsid w:val="006C0781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54A00"/>
    <w:rsid w:val="00A8443F"/>
    <w:rsid w:val="00B16776"/>
    <w:rsid w:val="00BB5237"/>
    <w:rsid w:val="00BC7C7B"/>
    <w:rsid w:val="00BD4753"/>
    <w:rsid w:val="00BD5CB1"/>
    <w:rsid w:val="00BE62EE"/>
    <w:rsid w:val="00C003BA"/>
    <w:rsid w:val="00C03B5E"/>
    <w:rsid w:val="00C46878"/>
    <w:rsid w:val="00C66134"/>
    <w:rsid w:val="00CB4A51"/>
    <w:rsid w:val="00CD4532"/>
    <w:rsid w:val="00CD47B0"/>
    <w:rsid w:val="00CD70CE"/>
    <w:rsid w:val="00CE1FE2"/>
    <w:rsid w:val="00CE6104"/>
    <w:rsid w:val="00CE7918"/>
    <w:rsid w:val="00D002FF"/>
    <w:rsid w:val="00D16163"/>
    <w:rsid w:val="00D17200"/>
    <w:rsid w:val="00D42823"/>
    <w:rsid w:val="00D53B78"/>
    <w:rsid w:val="00D8486D"/>
    <w:rsid w:val="00DB3FAD"/>
    <w:rsid w:val="00DE7163"/>
    <w:rsid w:val="00E01518"/>
    <w:rsid w:val="00E139C4"/>
    <w:rsid w:val="00E461D1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45380"/>
    <w:rsid w:val="00F52451"/>
    <w:rsid w:val="00F705B4"/>
    <w:rsid w:val="00F86365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10A326-AC09-44FF-B748-F8D800CA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138</Words>
  <Characters>751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2019-08-21T17:29:00Z</dcterms:created>
  <dcterms:modified xsi:type="dcterms:W3CDTF">2019-09-25T19:28:00Z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