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47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24"/>
        <w:gridCol w:w="570"/>
        <w:gridCol w:w="151"/>
        <w:gridCol w:w="127"/>
        <w:gridCol w:w="137"/>
        <w:gridCol w:w="568"/>
        <w:gridCol w:w="2799"/>
        <w:gridCol w:w="242"/>
        <w:gridCol w:w="40"/>
        <w:gridCol w:w="457"/>
        <w:gridCol w:w="1369"/>
        <w:gridCol w:w="242"/>
        <w:gridCol w:w="66"/>
        <w:gridCol w:w="2300"/>
      </w:tblGrid>
      <w:tr w:rsidR="00D42823" w:rsidRPr="00143164" w:rsidTr="00F52371">
        <w:tc>
          <w:tcPr>
            <w:tcW w:w="5000" w:type="pct"/>
            <w:gridSpan w:val="15"/>
            <w:shd w:val="clear" w:color="auto" w:fill="1E73AC" w:themeFill="accent2" w:themeFillTint="BF"/>
          </w:tcPr>
          <w:p w:rsidR="00650259" w:rsidRPr="00143164" w:rsidRDefault="00751721" w:rsidP="00E46B9D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 xml:space="preserve">REQUERIMENTO </w:t>
            </w:r>
            <w:r w:rsidR="00E46B9D">
              <w:rPr>
                <w:lang w:val="pt-BR"/>
              </w:rPr>
              <w:t>DE APROVEITAMENTO DE LÍNGUA ESTRANGEIRA</w:t>
            </w:r>
          </w:p>
        </w:tc>
      </w:tr>
      <w:tr w:rsidR="00E01518" w:rsidRPr="00143164" w:rsidTr="00F52371">
        <w:tc>
          <w:tcPr>
            <w:tcW w:w="780" w:type="pct"/>
            <w:gridSpan w:val="3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534206813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20" w:type="pct"/>
            <w:gridSpan w:val="12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095BBE" w:rsidRPr="00143164" w:rsidTr="00F52371">
        <w:tc>
          <w:tcPr>
            <w:tcW w:w="780" w:type="pct"/>
            <w:gridSpan w:val="3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250168403" w:edGrp="everyone" w:colFirst="3" w:colLast="3"/>
            <w:permStart w:id="614232882" w:edGrp="everyone" w:colFirst="1" w:colLast="1"/>
            <w:permEnd w:id="534206813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78" w:type="pct"/>
            <w:gridSpan w:val="5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67" w:type="pct"/>
            <w:gridSpan w:val="3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75" w:type="pct"/>
            <w:gridSpan w:val="4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F52371">
        <w:tc>
          <w:tcPr>
            <w:tcW w:w="918" w:type="pct"/>
            <w:gridSpan w:val="5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845163727" w:edGrp="everyone" w:colFirst="1" w:colLast="1"/>
            <w:permStart w:id="1001079977" w:edGrp="everyone" w:colFirst="3" w:colLast="3"/>
            <w:permEnd w:id="1250168403"/>
            <w:permEnd w:id="614232882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80" w:type="pct"/>
            <w:gridSpan w:val="5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60" w:type="pct"/>
            <w:gridSpan w:val="4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42" w:type="pct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F52371">
        <w:tc>
          <w:tcPr>
            <w:tcW w:w="485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834565508" w:edGrp="everyone" w:colFirst="1" w:colLast="1"/>
            <w:permEnd w:id="845163727"/>
            <w:permEnd w:id="1001079977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515" w:type="pct"/>
            <w:gridSpan w:val="1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F52371">
        <w:tc>
          <w:tcPr>
            <w:tcW w:w="1268" w:type="pct"/>
            <w:gridSpan w:val="7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533880368" w:edGrp="everyone" w:colFirst="1" w:colLast="1"/>
            <w:permEnd w:id="1834565508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732" w:type="pct"/>
            <w:gridSpan w:val="8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F31944">
            <w:pPr>
              <w:spacing w:before="120"/>
              <w:ind w:left="176" w:firstLine="28"/>
              <w:rPr>
                <w:sz w:val="22"/>
                <w:szCs w:val="22"/>
                <w:lang w:val="pt-BR"/>
              </w:rPr>
            </w:pPr>
          </w:p>
        </w:tc>
      </w:tr>
      <w:permEnd w:id="533880368"/>
      <w:tr w:rsidR="00483F06" w:rsidRPr="00143164" w:rsidTr="00F52371">
        <w:trPr>
          <w:trHeight w:val="70"/>
        </w:trPr>
        <w:tc>
          <w:tcPr>
            <w:tcW w:w="5000" w:type="pct"/>
            <w:gridSpan w:val="15"/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EF2908" w:rsidRDefault="00EF290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601C45" w:rsidRPr="00601C45" w:rsidRDefault="00601C45" w:rsidP="00601C45">
            <w:pPr>
              <w:jc w:val="both"/>
              <w:rPr>
                <w:sz w:val="24"/>
              </w:rPr>
            </w:pPr>
            <w:r w:rsidRPr="00601C45">
              <w:rPr>
                <w:sz w:val="24"/>
              </w:rPr>
              <w:t>O(a) aluno(a) acima identificado(a) requer aproveitamento da Língua Estrangeira, na condição de aluno de  Pós-Graduação da PUC Goiás, conforme documentação</w:t>
            </w:r>
            <w:r w:rsidR="00E46B9D">
              <w:rPr>
                <w:sz w:val="24"/>
              </w:rPr>
              <w:t xml:space="preserve"> anexada</w:t>
            </w:r>
            <w:r w:rsidRPr="00601C45">
              <w:rPr>
                <w:sz w:val="24"/>
              </w:rPr>
              <w:t xml:space="preserve"> e  informações  abaixo:</w:t>
            </w:r>
          </w:p>
          <w:p w:rsidR="00601C45" w:rsidRDefault="00601C45" w:rsidP="00601C45">
            <w:pPr>
              <w:jc w:val="both"/>
              <w:rPr>
                <w:color w:val="FFFFFF" w:themeColor="background1"/>
                <w:sz w:val="24"/>
              </w:rPr>
            </w:pPr>
          </w:p>
          <w:p w:rsidR="00601C45" w:rsidRDefault="00F52371" w:rsidP="00F52371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601C45" w:rsidRPr="00601C45">
              <w:rPr>
                <w:sz w:val="24"/>
              </w:rPr>
              <w:t xml:space="preserve">Certificado ou Declaração </w:t>
            </w:r>
            <w:r w:rsidR="00601C45">
              <w:rPr>
                <w:sz w:val="24"/>
              </w:rPr>
              <w:t>contendo a carga horária.</w:t>
            </w:r>
          </w:p>
          <w:p w:rsidR="00F52371" w:rsidRDefault="00F52371" w:rsidP="00F52371">
            <w:pPr>
              <w:jc w:val="center"/>
              <w:rPr>
                <w:sz w:val="24"/>
              </w:rPr>
            </w:pPr>
          </w:p>
          <w:p w:rsidR="00F52371" w:rsidRDefault="00F52371" w:rsidP="00F52371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</w:t>
            </w:r>
            <w:bookmarkStart w:id="0" w:name="_GoBack"/>
            <w:bookmarkEnd w:id="0"/>
            <w:r>
              <w:rPr>
                <w:sz w:val="24"/>
              </w:rPr>
              <w:t>OU</w:t>
            </w:r>
          </w:p>
          <w:p w:rsidR="00F52371" w:rsidRDefault="00F52371" w:rsidP="00F52371">
            <w:pPr>
              <w:jc w:val="center"/>
              <w:rPr>
                <w:sz w:val="24"/>
              </w:rPr>
            </w:pPr>
          </w:p>
          <w:p w:rsidR="00601C45" w:rsidRDefault="00F52371" w:rsidP="00F52371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FE1AD3" w:rsidRPr="00FE1AD3">
              <w:rPr>
                <w:sz w:val="24"/>
              </w:rPr>
              <w:t>Exame de Suficiência ou proficiência</w:t>
            </w:r>
            <w:r w:rsidR="00FE1AD3">
              <w:rPr>
                <w:sz w:val="24"/>
              </w:rPr>
              <w:t xml:space="preserve"> em outra IES,</w:t>
            </w:r>
            <w:r w:rsidR="00FE1AD3" w:rsidRPr="00FE1AD3">
              <w:rPr>
                <w:sz w:val="24"/>
              </w:rPr>
              <w:t xml:space="preserve"> contendo nota</w:t>
            </w:r>
            <w:r w:rsidR="00FE1AD3">
              <w:rPr>
                <w:sz w:val="24"/>
              </w:rPr>
              <w:t>.</w:t>
            </w:r>
          </w:p>
          <w:p w:rsidR="00601C45" w:rsidRPr="00601C45" w:rsidRDefault="00601C45" w:rsidP="00601C45">
            <w:pPr>
              <w:jc w:val="both"/>
              <w:rPr>
                <w:sz w:val="24"/>
              </w:rPr>
            </w:pPr>
          </w:p>
          <w:p w:rsidR="00601C45" w:rsidRPr="00A8443F" w:rsidRDefault="00601C45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F52371">
        <w:tc>
          <w:tcPr>
            <w:tcW w:w="5000" w:type="pct"/>
            <w:gridSpan w:val="15"/>
            <w:shd w:val="clear" w:color="auto" w:fill="1E73AC" w:themeFill="accent2" w:themeFillTint="BF"/>
          </w:tcPr>
          <w:p w:rsidR="00483F06" w:rsidRPr="00143164" w:rsidRDefault="00483F06" w:rsidP="00A4496B">
            <w:pPr>
              <w:pStyle w:val="Ttulo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SOLICITAÇÃO:</w:t>
            </w:r>
          </w:p>
        </w:tc>
      </w:tr>
      <w:tr w:rsidR="00483F06" w:rsidRPr="00143164" w:rsidTr="00F52371">
        <w:tc>
          <w:tcPr>
            <w:tcW w:w="5000" w:type="pct"/>
            <w:gridSpan w:val="15"/>
            <w:tcBorders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109467666" w:edGrp="everyone" w:colFirst="0" w:colLast="0"/>
          </w:p>
        </w:tc>
      </w:tr>
      <w:tr w:rsidR="00483F06" w:rsidRPr="00143164" w:rsidTr="00F52371">
        <w:trPr>
          <w:gridAfter w:val="2"/>
          <w:wAfter w:w="1176" w:type="pct"/>
        </w:trPr>
        <w:tc>
          <w:tcPr>
            <w:tcW w:w="497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  <w:permStart w:id="1857494186" w:edGrp="everyone" w:colFirst="3" w:colLast="3"/>
            <w:permEnd w:id="1109467666"/>
          </w:p>
          <w:p w:rsidR="00483F06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358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A8443F" w:rsidRDefault="00483F06" w:rsidP="00483F06">
            <w:pPr>
              <w:spacing w:before="120"/>
              <w:ind w:left="-384" w:firstLine="142"/>
              <w:jc w:val="right"/>
              <w:rPr>
                <w:b/>
                <w:lang w:val="pt-BR"/>
              </w:rPr>
            </w:pPr>
            <w:r w:rsidRPr="00A8443F">
              <w:rPr>
                <w:b/>
                <w:sz w:val="22"/>
                <w:lang w:val="pt-BR"/>
              </w:rPr>
              <w:t>DATA</w:t>
            </w:r>
            <w:r>
              <w:rPr>
                <w:b/>
                <w:sz w:val="22"/>
                <w:lang w:val="pt-BR"/>
              </w:rPr>
              <w:t>: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79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31944">
            <w:pPr>
              <w:spacing w:before="120"/>
              <w:ind w:left="-413" w:firstLine="413"/>
              <w:rPr>
                <w:lang w:val="pt-BR"/>
              </w:rPr>
            </w:pPr>
          </w:p>
        </w:tc>
        <w:tc>
          <w:tcPr>
            <w:tcW w:w="927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20" w:type="pct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permEnd w:id="1857494186"/>
    </w:tbl>
    <w:p w:rsidR="00A4218F" w:rsidRPr="00FE1AD3" w:rsidRDefault="00A4218F" w:rsidP="00FE1AD3">
      <w:pPr>
        <w:jc w:val="both"/>
        <w:rPr>
          <w:b/>
          <w:sz w:val="24"/>
          <w:szCs w:val="24"/>
        </w:rPr>
      </w:pPr>
    </w:p>
    <w:sectPr w:rsidR="00A4218F" w:rsidRPr="00FE1AD3" w:rsidSect="00A8443F">
      <w:headerReference w:type="default" r:id="rId12"/>
      <w:footerReference w:type="default" r:id="rId13"/>
      <w:pgSz w:w="11906" w:h="16838" w:code="9"/>
      <w:pgMar w:top="80" w:right="1440" w:bottom="1008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29B" w:rsidRDefault="000E729B" w:rsidP="00650259">
      <w:pPr>
        <w:spacing w:after="0" w:line="240" w:lineRule="auto"/>
      </w:pPr>
      <w:r>
        <w:separator/>
      </w:r>
    </w:p>
  </w:endnote>
  <w:endnote w:type="continuationSeparator" w:id="0">
    <w:p w:rsidR="000E729B" w:rsidRDefault="000E729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8005733-7620-4692-A312-CF3666899954}"/>
    <w:embedBold r:id="rId2" w:fontKey="{D14A8978-DB83-4036-980E-7338AB403114}"/>
    <w:embedBoldItalic r:id="rId3" w:fontKey="{7CC5811F-85B5-4C84-8E0B-4F33D688A0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D8BF059-87A3-4E0D-85C5-51CC2E87D100}"/>
    <w:embedBold r:id="rId5" w:fontKey="{DA03C1AC-F4C3-47E9-ADE9-16F420591575}"/>
    <w:embedItalic r:id="rId6" w:fontKey="{F5853E99-7D4C-43D5-A99B-C877F4F36F65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984764E6-4022-4C4C-8A66-57491E8613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F4FD155-9FBA-42F6-AFCA-9450846612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29B" w:rsidRDefault="000E729B" w:rsidP="00650259">
      <w:pPr>
        <w:spacing w:after="0" w:line="240" w:lineRule="auto"/>
      </w:pPr>
      <w:r>
        <w:separator/>
      </w:r>
    </w:p>
  </w:footnote>
  <w:footnote w:type="continuationSeparator" w:id="0">
    <w:p w:rsidR="000E729B" w:rsidRDefault="000E729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F73F3CB" wp14:editId="0E5C6FBE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dlrm0zCWsiCxYEyXF5qIwNBobak=" w:salt="edwFhZy5GzljXCwxmf2qJQ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76F0F"/>
    <w:rsid w:val="00084253"/>
    <w:rsid w:val="00087101"/>
    <w:rsid w:val="00095BBE"/>
    <w:rsid w:val="000D1F49"/>
    <w:rsid w:val="000E729B"/>
    <w:rsid w:val="00132430"/>
    <w:rsid w:val="00143164"/>
    <w:rsid w:val="001727CA"/>
    <w:rsid w:val="001A7130"/>
    <w:rsid w:val="0020075E"/>
    <w:rsid w:val="002551B2"/>
    <w:rsid w:val="002928D0"/>
    <w:rsid w:val="002C56E6"/>
    <w:rsid w:val="002E6B13"/>
    <w:rsid w:val="002F5396"/>
    <w:rsid w:val="003222E9"/>
    <w:rsid w:val="003328D5"/>
    <w:rsid w:val="00361E11"/>
    <w:rsid w:val="003B4744"/>
    <w:rsid w:val="003F0847"/>
    <w:rsid w:val="0040090B"/>
    <w:rsid w:val="004019C9"/>
    <w:rsid w:val="0046302A"/>
    <w:rsid w:val="004702C7"/>
    <w:rsid w:val="00483F06"/>
    <w:rsid w:val="00487D2D"/>
    <w:rsid w:val="004D5D62"/>
    <w:rsid w:val="004D61CA"/>
    <w:rsid w:val="005112D0"/>
    <w:rsid w:val="0051165E"/>
    <w:rsid w:val="00522F8D"/>
    <w:rsid w:val="00577E06"/>
    <w:rsid w:val="00590C78"/>
    <w:rsid w:val="005A3BF7"/>
    <w:rsid w:val="005E2545"/>
    <w:rsid w:val="005F2035"/>
    <w:rsid w:val="005F7990"/>
    <w:rsid w:val="00601C45"/>
    <w:rsid w:val="0063739C"/>
    <w:rsid w:val="00650259"/>
    <w:rsid w:val="00751721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370A8"/>
    <w:rsid w:val="00A4218F"/>
    <w:rsid w:val="00A4496B"/>
    <w:rsid w:val="00A8443F"/>
    <w:rsid w:val="00BD4753"/>
    <w:rsid w:val="00BD5CB1"/>
    <w:rsid w:val="00BE62EE"/>
    <w:rsid w:val="00C003BA"/>
    <w:rsid w:val="00C46878"/>
    <w:rsid w:val="00C66134"/>
    <w:rsid w:val="00CB4A51"/>
    <w:rsid w:val="00CD4532"/>
    <w:rsid w:val="00CD47B0"/>
    <w:rsid w:val="00CD70CE"/>
    <w:rsid w:val="00CE6104"/>
    <w:rsid w:val="00CE7918"/>
    <w:rsid w:val="00D16163"/>
    <w:rsid w:val="00D42823"/>
    <w:rsid w:val="00DB3FAD"/>
    <w:rsid w:val="00E01518"/>
    <w:rsid w:val="00E139C4"/>
    <w:rsid w:val="00E46B9D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371"/>
    <w:rsid w:val="00F52451"/>
    <w:rsid w:val="00F705B4"/>
    <w:rsid w:val="00F96F62"/>
    <w:rsid w:val="00FC7475"/>
    <w:rsid w:val="00FE1AD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C881879-2FEA-4181-B236-CE099549F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87</Words>
  <Characters>476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2019-08-02T17:20:00Z</dcterms:created>
  <dcterms:modified xsi:type="dcterms:W3CDTF">2019-09-09T18:25:00Z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