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446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24"/>
        <w:gridCol w:w="570"/>
        <w:gridCol w:w="151"/>
        <w:gridCol w:w="125"/>
        <w:gridCol w:w="139"/>
        <w:gridCol w:w="570"/>
        <w:gridCol w:w="2796"/>
        <w:gridCol w:w="242"/>
        <w:gridCol w:w="38"/>
        <w:gridCol w:w="461"/>
        <w:gridCol w:w="1367"/>
        <w:gridCol w:w="242"/>
        <w:gridCol w:w="64"/>
        <w:gridCol w:w="2301"/>
      </w:tblGrid>
      <w:tr w:rsidR="00D42823" w:rsidRPr="00143164" w:rsidTr="00296597">
        <w:tc>
          <w:tcPr>
            <w:tcW w:w="5000" w:type="pct"/>
            <w:gridSpan w:val="15"/>
            <w:shd w:val="clear" w:color="auto" w:fill="1E73AC" w:themeFill="accent2" w:themeFillTint="BF"/>
          </w:tcPr>
          <w:p w:rsidR="00650259" w:rsidRPr="00143164" w:rsidRDefault="00751721" w:rsidP="00A975F5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 xml:space="preserve">REQUERIMENTO </w:t>
            </w:r>
            <w:r w:rsidR="00E46B9D">
              <w:rPr>
                <w:lang w:val="pt-BR"/>
              </w:rPr>
              <w:t xml:space="preserve">DE </w:t>
            </w:r>
            <w:r w:rsidR="00A975F5">
              <w:rPr>
                <w:lang w:val="pt-BR"/>
              </w:rPr>
              <w:t>ESTÁGIO DOCÊNCIA / LIBERAÇÃO DO ESTÁGIO</w:t>
            </w:r>
          </w:p>
        </w:tc>
      </w:tr>
      <w:tr w:rsidR="00E01518" w:rsidRPr="00143164" w:rsidTr="00296597">
        <w:tc>
          <w:tcPr>
            <w:tcW w:w="780" w:type="pct"/>
            <w:gridSpan w:val="3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715721091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20" w:type="pct"/>
            <w:gridSpan w:val="12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095BBE" w:rsidRPr="00143164" w:rsidTr="0086571B">
        <w:tc>
          <w:tcPr>
            <w:tcW w:w="780" w:type="pct"/>
            <w:gridSpan w:val="3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574446014" w:edGrp="everyone" w:colFirst="3" w:colLast="3"/>
            <w:permStart w:id="955204723" w:edGrp="everyone" w:colFirst="1" w:colLast="1"/>
            <w:permEnd w:id="715721091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78" w:type="pct"/>
            <w:gridSpan w:val="5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68" w:type="pct"/>
            <w:gridSpan w:val="3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74" w:type="pct"/>
            <w:gridSpan w:val="4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86571B">
        <w:tc>
          <w:tcPr>
            <w:tcW w:w="917" w:type="pct"/>
            <w:gridSpan w:val="5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29830" w:edGrp="everyone" w:colFirst="1" w:colLast="1"/>
            <w:permStart w:id="407320916" w:edGrp="everyone" w:colFirst="3" w:colLast="3"/>
            <w:permEnd w:id="574446014"/>
            <w:permEnd w:id="955204723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80" w:type="pct"/>
            <w:gridSpan w:val="5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60" w:type="pct"/>
            <w:gridSpan w:val="4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43" w:type="pct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296597">
        <w:tc>
          <w:tcPr>
            <w:tcW w:w="485" w:type="pct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686308759" w:edGrp="everyone" w:colFirst="1" w:colLast="1"/>
            <w:permEnd w:id="29830"/>
            <w:permEnd w:id="407320916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515" w:type="pct"/>
            <w:gridSpan w:val="14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296597">
        <w:tc>
          <w:tcPr>
            <w:tcW w:w="1269" w:type="pct"/>
            <w:gridSpan w:val="7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556233675" w:edGrp="everyone" w:colFirst="1" w:colLast="1"/>
            <w:permEnd w:id="1686308759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731" w:type="pct"/>
            <w:gridSpan w:val="8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F31944">
            <w:pPr>
              <w:spacing w:before="120"/>
              <w:ind w:left="176" w:firstLine="28"/>
              <w:rPr>
                <w:sz w:val="22"/>
                <w:szCs w:val="22"/>
                <w:lang w:val="pt-BR"/>
              </w:rPr>
            </w:pPr>
          </w:p>
        </w:tc>
      </w:tr>
      <w:permEnd w:id="1556233675"/>
      <w:tr w:rsidR="00483F06" w:rsidRPr="00143164" w:rsidTr="00296597">
        <w:trPr>
          <w:trHeight w:val="70"/>
        </w:trPr>
        <w:tc>
          <w:tcPr>
            <w:tcW w:w="5000" w:type="pct"/>
            <w:gridSpan w:val="15"/>
            <w:shd w:val="clear" w:color="auto" w:fill="auto"/>
          </w:tcPr>
          <w:p w:rsidR="00EF2908" w:rsidRPr="00087101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EF2908" w:rsidRDefault="00EF290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:rsidR="00601C45" w:rsidRPr="00601C45" w:rsidRDefault="00601C45" w:rsidP="00601C45">
            <w:pPr>
              <w:jc w:val="both"/>
              <w:rPr>
                <w:sz w:val="24"/>
              </w:rPr>
            </w:pPr>
            <w:r w:rsidRPr="00601C45">
              <w:rPr>
                <w:sz w:val="24"/>
              </w:rPr>
              <w:t xml:space="preserve">O(a) aluno(a) </w:t>
            </w:r>
            <w:r w:rsidR="00296597">
              <w:rPr>
                <w:sz w:val="24"/>
              </w:rPr>
              <w:t>acima identificado(a), beneficiário de bolsa CAPES/PROSUC ou CAPES/FAPEG, mediante a documentação anexada, requer:</w:t>
            </w:r>
          </w:p>
          <w:p w:rsidR="00601C45" w:rsidRDefault="00601C45" w:rsidP="00601C45">
            <w:pPr>
              <w:jc w:val="both"/>
              <w:rPr>
                <w:color w:val="FFFFFF" w:themeColor="background1"/>
                <w:sz w:val="24"/>
              </w:rPr>
            </w:pPr>
          </w:p>
          <w:p w:rsidR="00296597" w:rsidRPr="00296597" w:rsidRDefault="00296597" w:rsidP="00296597">
            <w:pPr>
              <w:pStyle w:val="PargrafodaLista"/>
              <w:numPr>
                <w:ilvl w:val="0"/>
                <w:numId w:val="23"/>
              </w:numPr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Liberação do Estágio Docente:</w:t>
            </w:r>
          </w:p>
          <w:p w:rsidR="00601C45" w:rsidRDefault="00483DAA" w:rsidP="00601C45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601C45" w:rsidRPr="00601C45">
              <w:rPr>
                <w:sz w:val="24"/>
              </w:rPr>
              <w:t xml:space="preserve"> Declaração </w:t>
            </w:r>
            <w:r w:rsidR="00296597">
              <w:rPr>
                <w:sz w:val="24"/>
              </w:rPr>
              <w:t>contendo a carga horária e semestre;</w:t>
            </w:r>
          </w:p>
          <w:p w:rsidR="00601C45" w:rsidRDefault="00483DAA" w:rsidP="00601C45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601C45" w:rsidRPr="00601C45">
              <w:rPr>
                <w:sz w:val="24"/>
              </w:rPr>
              <w:t xml:space="preserve"> </w:t>
            </w:r>
            <w:r w:rsidR="00296597">
              <w:rPr>
                <w:sz w:val="24"/>
              </w:rPr>
              <w:t>Ementa(s) ou plano (s) de aula (s) da (s) disciplina (s) ministrada (s).</w:t>
            </w:r>
          </w:p>
          <w:p w:rsidR="00296597" w:rsidRDefault="00296597" w:rsidP="00601C45">
            <w:pPr>
              <w:jc w:val="both"/>
              <w:rPr>
                <w:sz w:val="24"/>
              </w:rPr>
            </w:pPr>
          </w:p>
          <w:p w:rsidR="00296597" w:rsidRPr="00296597" w:rsidRDefault="00296597" w:rsidP="00296597">
            <w:pPr>
              <w:jc w:val="center"/>
              <w:rPr>
                <w:b/>
                <w:sz w:val="24"/>
              </w:rPr>
            </w:pPr>
            <w:r w:rsidRPr="00296597">
              <w:rPr>
                <w:b/>
                <w:sz w:val="24"/>
              </w:rPr>
              <w:t>OU</w:t>
            </w:r>
          </w:p>
          <w:p w:rsidR="00296597" w:rsidRDefault="00296597" w:rsidP="00601C45">
            <w:pPr>
              <w:jc w:val="both"/>
              <w:rPr>
                <w:sz w:val="24"/>
              </w:rPr>
            </w:pPr>
          </w:p>
          <w:p w:rsidR="00296597" w:rsidRDefault="00296597" w:rsidP="00296597">
            <w:pPr>
              <w:pStyle w:val="PargrafodaLista"/>
              <w:numPr>
                <w:ilvl w:val="0"/>
                <w:numId w:val="23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Realização do Estágio Docente:</w:t>
            </w:r>
          </w:p>
          <w:p w:rsidR="00296597" w:rsidRDefault="00483DAA" w:rsidP="00296597">
            <w:pPr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296597" w:rsidRPr="00601C45">
              <w:rPr>
                <w:sz w:val="24"/>
              </w:rPr>
              <w:t xml:space="preserve"> </w:t>
            </w:r>
            <w:r w:rsidR="00296597">
              <w:rPr>
                <w:sz w:val="24"/>
              </w:rPr>
              <w:t>Relatório contendo as atividades realizadas, assinado pelo professor(a) responsável pela disciplina, orientador(a) e aluno(a).</w:t>
            </w:r>
          </w:p>
          <w:p w:rsidR="00296597" w:rsidRPr="00296597" w:rsidRDefault="00296597" w:rsidP="00296597">
            <w:pPr>
              <w:jc w:val="both"/>
              <w:rPr>
                <w:sz w:val="24"/>
              </w:rPr>
            </w:pPr>
          </w:p>
          <w:p w:rsidR="00601C45" w:rsidRPr="00601C45" w:rsidRDefault="00601C45" w:rsidP="00601C45">
            <w:pPr>
              <w:jc w:val="both"/>
              <w:rPr>
                <w:sz w:val="24"/>
              </w:rPr>
            </w:pPr>
          </w:p>
          <w:p w:rsidR="00601C45" w:rsidRPr="00A8443F" w:rsidRDefault="00601C45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296597">
        <w:tc>
          <w:tcPr>
            <w:tcW w:w="5000" w:type="pct"/>
            <w:gridSpan w:val="15"/>
            <w:shd w:val="clear" w:color="auto" w:fill="1E73AC" w:themeFill="accent2" w:themeFillTint="BF"/>
          </w:tcPr>
          <w:p w:rsidR="00483F06" w:rsidRPr="00143164" w:rsidRDefault="00483F06" w:rsidP="00A4496B">
            <w:pPr>
              <w:pStyle w:val="Ttulo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SOLICITAÇÃO:</w:t>
            </w:r>
          </w:p>
        </w:tc>
      </w:tr>
      <w:tr w:rsidR="00483F06" w:rsidRPr="00143164" w:rsidTr="00296597">
        <w:tc>
          <w:tcPr>
            <w:tcW w:w="5000" w:type="pct"/>
            <w:gridSpan w:val="15"/>
            <w:tcBorders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962556236" w:edGrp="everyone" w:colFirst="0" w:colLast="0"/>
          </w:p>
        </w:tc>
      </w:tr>
      <w:tr w:rsidR="00483F06" w:rsidRPr="00143164" w:rsidTr="00296597">
        <w:trPr>
          <w:gridAfter w:val="2"/>
          <w:wAfter w:w="1175" w:type="pct"/>
        </w:trPr>
        <w:tc>
          <w:tcPr>
            <w:tcW w:w="497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Default="00483F06" w:rsidP="007F7B5D">
            <w:pPr>
              <w:spacing w:before="120"/>
              <w:rPr>
                <w:lang w:val="pt-BR"/>
              </w:rPr>
            </w:pPr>
            <w:permStart w:id="711622571" w:edGrp="everyone" w:colFirst="3" w:colLast="3"/>
            <w:permEnd w:id="962556236"/>
          </w:p>
          <w:p w:rsidR="00483F06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358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A8443F" w:rsidRDefault="00483F06" w:rsidP="00483F06">
            <w:pPr>
              <w:spacing w:before="120"/>
              <w:ind w:left="-384" w:firstLine="142"/>
              <w:jc w:val="right"/>
              <w:rPr>
                <w:b/>
                <w:lang w:val="pt-BR"/>
              </w:rPr>
            </w:pPr>
            <w:r w:rsidRPr="00A8443F">
              <w:rPr>
                <w:b/>
                <w:sz w:val="22"/>
                <w:lang w:val="pt-BR"/>
              </w:rPr>
              <w:t>DATA</w:t>
            </w:r>
            <w:r>
              <w:rPr>
                <w:b/>
                <w:sz w:val="22"/>
                <w:lang w:val="pt-BR"/>
              </w:rPr>
              <w:t>: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79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31944">
            <w:pPr>
              <w:spacing w:before="120"/>
              <w:ind w:left="-413" w:firstLine="413"/>
              <w:rPr>
                <w:lang w:val="pt-BR"/>
              </w:rPr>
            </w:pPr>
          </w:p>
        </w:tc>
        <w:tc>
          <w:tcPr>
            <w:tcW w:w="927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20" w:type="pct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</w:tbl>
    <w:p w:rsidR="00A4218F" w:rsidRPr="00FE1AD3" w:rsidRDefault="00A4218F" w:rsidP="00FE1AD3">
      <w:pPr>
        <w:jc w:val="both"/>
        <w:rPr>
          <w:b/>
          <w:sz w:val="24"/>
          <w:szCs w:val="24"/>
        </w:rPr>
      </w:pPr>
      <w:bookmarkStart w:id="0" w:name="_GoBack"/>
      <w:bookmarkEnd w:id="0"/>
      <w:permEnd w:id="711622571"/>
    </w:p>
    <w:sectPr w:rsidR="00A4218F" w:rsidRPr="00FE1AD3" w:rsidSect="00A8443F">
      <w:headerReference w:type="default" r:id="rId12"/>
      <w:footerReference w:type="default" r:id="rId13"/>
      <w:pgSz w:w="11906" w:h="16838" w:code="9"/>
      <w:pgMar w:top="80" w:right="1440" w:bottom="1008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D27" w:rsidRDefault="00827D27" w:rsidP="00650259">
      <w:pPr>
        <w:spacing w:after="0" w:line="240" w:lineRule="auto"/>
      </w:pPr>
      <w:r>
        <w:separator/>
      </w:r>
    </w:p>
  </w:endnote>
  <w:endnote w:type="continuationSeparator" w:id="0">
    <w:p w:rsidR="00827D27" w:rsidRDefault="00827D2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C4184AF-B855-405A-838D-90D435D29DDF}"/>
    <w:embedBold r:id="rId2" w:fontKey="{5EBD50D2-0A97-432E-9F7C-53E2A043B9B5}"/>
    <w:embedBoldItalic r:id="rId3" w:fontKey="{4973DF7D-A2F8-48E0-B097-69025E284E2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74FAF8A-2199-4A09-B85B-A7BC0F375829}"/>
    <w:embedBold r:id="rId5" w:fontKey="{7E0686F7-60CB-461C-A70F-8F3E6696F470}"/>
    <w:embedItalic r:id="rId6" w:fontKey="{653BC04C-45C0-43FE-90EA-E82ECDEEF21C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E9256742-7C1F-4057-8EDC-3D3946E5E1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1F4CA02-9663-48EE-84C6-01A2752E63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D27" w:rsidRDefault="00827D27" w:rsidP="00650259">
      <w:pPr>
        <w:spacing w:after="0" w:line="240" w:lineRule="auto"/>
      </w:pPr>
      <w:r>
        <w:separator/>
      </w:r>
    </w:p>
  </w:footnote>
  <w:footnote w:type="continuationSeparator" w:id="0">
    <w:p w:rsidR="00827D27" w:rsidRDefault="00827D2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F73F3CB" wp14:editId="0E5C6FBE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3601034"/>
    <w:multiLevelType w:val="hybridMultilevel"/>
    <w:tmpl w:val="5C8E08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48NWHBrnuAPq3zrtVMkPn7Mmyzo=" w:salt="azApFBcIKidF3Xo0np/qIg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76F0F"/>
    <w:rsid w:val="00084253"/>
    <w:rsid w:val="00087101"/>
    <w:rsid w:val="00095BBE"/>
    <w:rsid w:val="000D1F49"/>
    <w:rsid w:val="000E729B"/>
    <w:rsid w:val="00132430"/>
    <w:rsid w:val="00143164"/>
    <w:rsid w:val="001727CA"/>
    <w:rsid w:val="001A7130"/>
    <w:rsid w:val="001C78A4"/>
    <w:rsid w:val="0020075E"/>
    <w:rsid w:val="002551B2"/>
    <w:rsid w:val="002928D0"/>
    <w:rsid w:val="00296597"/>
    <w:rsid w:val="002C56E6"/>
    <w:rsid w:val="002E6B13"/>
    <w:rsid w:val="002F5396"/>
    <w:rsid w:val="003222E9"/>
    <w:rsid w:val="003328D5"/>
    <w:rsid w:val="00361E11"/>
    <w:rsid w:val="003B4744"/>
    <w:rsid w:val="003F0847"/>
    <w:rsid w:val="0040090B"/>
    <w:rsid w:val="004019C9"/>
    <w:rsid w:val="0046302A"/>
    <w:rsid w:val="004702C7"/>
    <w:rsid w:val="00483DAA"/>
    <w:rsid w:val="00483F06"/>
    <w:rsid w:val="00487D2D"/>
    <w:rsid w:val="004D5D62"/>
    <w:rsid w:val="004D61CA"/>
    <w:rsid w:val="005112D0"/>
    <w:rsid w:val="0051165E"/>
    <w:rsid w:val="00522F8D"/>
    <w:rsid w:val="00577E06"/>
    <w:rsid w:val="00590C78"/>
    <w:rsid w:val="005A3BF7"/>
    <w:rsid w:val="005E2545"/>
    <w:rsid w:val="005F2035"/>
    <w:rsid w:val="005F7990"/>
    <w:rsid w:val="00601C45"/>
    <w:rsid w:val="0063739C"/>
    <w:rsid w:val="00650259"/>
    <w:rsid w:val="006710D5"/>
    <w:rsid w:val="00751721"/>
    <w:rsid w:val="00770F25"/>
    <w:rsid w:val="007A35A8"/>
    <w:rsid w:val="007B0A85"/>
    <w:rsid w:val="007C6A52"/>
    <w:rsid w:val="007F7B5D"/>
    <w:rsid w:val="0082043E"/>
    <w:rsid w:val="00827D27"/>
    <w:rsid w:val="00836129"/>
    <w:rsid w:val="0086571B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370A8"/>
    <w:rsid w:val="00A41ABB"/>
    <w:rsid w:val="00A4218F"/>
    <w:rsid w:val="00A4496B"/>
    <w:rsid w:val="00A8443F"/>
    <w:rsid w:val="00A975F5"/>
    <w:rsid w:val="00BD4753"/>
    <w:rsid w:val="00BD5CB1"/>
    <w:rsid w:val="00BE62EE"/>
    <w:rsid w:val="00C003BA"/>
    <w:rsid w:val="00C46878"/>
    <w:rsid w:val="00C66134"/>
    <w:rsid w:val="00CB4A51"/>
    <w:rsid w:val="00CD4532"/>
    <w:rsid w:val="00CD47B0"/>
    <w:rsid w:val="00CD70CE"/>
    <w:rsid w:val="00CE6104"/>
    <w:rsid w:val="00CE7918"/>
    <w:rsid w:val="00D16163"/>
    <w:rsid w:val="00D42823"/>
    <w:rsid w:val="00DB3FAD"/>
    <w:rsid w:val="00E01518"/>
    <w:rsid w:val="00E139C4"/>
    <w:rsid w:val="00E46B9D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1AD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2965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2965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98AE58-86C9-4244-9358-282ABE997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102</Words>
  <Characters>554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2019-08-22T14:21:00Z</dcterms:created>
  <dcterms:modified xsi:type="dcterms:W3CDTF">2019-09-09T18:17:00Z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