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523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9"/>
        <w:gridCol w:w="582"/>
        <w:gridCol w:w="284"/>
        <w:gridCol w:w="706"/>
        <w:gridCol w:w="2785"/>
        <w:gridCol w:w="286"/>
        <w:gridCol w:w="455"/>
        <w:gridCol w:w="727"/>
        <w:gridCol w:w="951"/>
        <w:gridCol w:w="753"/>
        <w:gridCol w:w="1568"/>
        <w:gridCol w:w="6"/>
        <w:gridCol w:w="127"/>
      </w:tblGrid>
      <w:tr w:rsidR="00D42823" w:rsidRPr="00143164" w:rsidTr="0093529B">
        <w:tc>
          <w:tcPr>
            <w:tcW w:w="5000" w:type="pct"/>
            <w:gridSpan w:val="13"/>
            <w:shd w:val="clear" w:color="auto" w:fill="1E73AC" w:themeFill="accent2" w:themeFillTint="BF"/>
          </w:tcPr>
          <w:p w:rsidR="00650259" w:rsidRPr="00143164" w:rsidRDefault="007609C6" w:rsidP="007609C6">
            <w:pPr>
              <w:pStyle w:val="Ttulo1"/>
              <w:tabs>
                <w:tab w:val="center" w:pos="4796"/>
                <w:tab w:val="right" w:pos="10160"/>
              </w:tabs>
              <w:ind w:left="-426" w:hanging="14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REQUERIMENTO DE DISCIPLINAS CURSADAS EM OUTRA IES</w:t>
            </w:r>
          </w:p>
        </w:tc>
      </w:tr>
      <w:tr w:rsidR="00BB5237" w:rsidRPr="00143164" w:rsidTr="0093529B">
        <w:trPr>
          <w:gridAfter w:val="2"/>
          <w:wAfter w:w="65" w:type="pct"/>
        </w:trPr>
        <w:tc>
          <w:tcPr>
            <w:tcW w:w="765" w:type="pct"/>
            <w:gridSpan w:val="2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858065157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170" w:type="pct"/>
            <w:gridSpan w:val="9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93529B">
        <w:trPr>
          <w:gridAfter w:val="2"/>
          <w:wAfter w:w="65" w:type="pct"/>
        </w:trPr>
        <w:tc>
          <w:tcPr>
            <w:tcW w:w="765" w:type="pct"/>
            <w:gridSpan w:val="2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062691871" w:edGrp="everyone" w:colFirst="3" w:colLast="3"/>
            <w:permStart w:id="1734747200" w:edGrp="everyone" w:colFirst="1" w:colLast="1"/>
            <w:permEnd w:id="858065157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49" w:type="pct"/>
            <w:gridSpan w:val="3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63" w:type="pct"/>
            <w:gridSpan w:val="2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59" w:type="pct"/>
            <w:gridSpan w:val="4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93529B">
        <w:trPr>
          <w:gridAfter w:val="1"/>
          <w:wAfter w:w="62" w:type="pct"/>
        </w:trPr>
        <w:tc>
          <w:tcPr>
            <w:tcW w:w="904" w:type="pct"/>
            <w:gridSpan w:val="3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457129967" w:edGrp="everyone" w:colFirst="1" w:colLast="1"/>
            <w:permStart w:id="2035564257" w:edGrp="everyone" w:colFirst="3" w:colLast="3"/>
            <w:permEnd w:id="1062691871"/>
            <w:permEnd w:id="1734747200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50" w:type="pct"/>
            <w:gridSpan w:val="3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45" w:type="pct"/>
            <w:gridSpan w:val="3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39" w:type="pct"/>
            <w:gridSpan w:val="3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93529B">
        <w:trPr>
          <w:gridAfter w:val="2"/>
          <w:wAfter w:w="65" w:type="pct"/>
        </w:trPr>
        <w:tc>
          <w:tcPr>
            <w:tcW w:w="480" w:type="pct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380803412" w:edGrp="everyone" w:colFirst="1" w:colLast="1"/>
            <w:permEnd w:id="1457129967"/>
            <w:permEnd w:id="2035564257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454" w:type="pct"/>
            <w:gridSpan w:val="10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93529B">
        <w:trPr>
          <w:gridAfter w:val="1"/>
          <w:wAfter w:w="62" w:type="pct"/>
        </w:trPr>
        <w:tc>
          <w:tcPr>
            <w:tcW w:w="1250" w:type="pct"/>
            <w:gridSpan w:val="4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292387624" w:edGrp="everyone" w:colFirst="1" w:colLast="1"/>
            <w:permEnd w:id="1380803412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687" w:type="pct"/>
            <w:gridSpan w:val="8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0671E6">
            <w:pPr>
              <w:spacing w:before="120"/>
              <w:ind w:firstLine="33"/>
              <w:rPr>
                <w:sz w:val="22"/>
                <w:szCs w:val="22"/>
                <w:lang w:val="pt-BR"/>
              </w:rPr>
            </w:pPr>
          </w:p>
        </w:tc>
      </w:tr>
      <w:permEnd w:id="292387624"/>
      <w:tr w:rsidR="00483F06" w:rsidRPr="00143164" w:rsidTr="0093529B">
        <w:trPr>
          <w:trHeight w:val="70"/>
        </w:trPr>
        <w:tc>
          <w:tcPr>
            <w:tcW w:w="5000" w:type="pct"/>
            <w:gridSpan w:val="13"/>
            <w:shd w:val="clear" w:color="auto" w:fill="auto"/>
          </w:tcPr>
          <w:p w:rsidR="00483F06" w:rsidRDefault="00483F06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tbl>
            <w:tblPr>
              <w:tblStyle w:val="Tabelacomgrade"/>
              <w:tblW w:w="10065" w:type="dxa"/>
              <w:tblInd w:w="34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065"/>
            </w:tblGrid>
            <w:tr w:rsidR="00EF2908" w:rsidRPr="00087101" w:rsidTr="007609C6">
              <w:tc>
                <w:tcPr>
                  <w:tcW w:w="10065" w:type="dxa"/>
                  <w:tcBorders>
                    <w:bottom w:val="nil"/>
                  </w:tcBorders>
                </w:tcPr>
                <w:p w:rsidR="00EF2908" w:rsidRPr="00087101" w:rsidRDefault="00194629" w:rsidP="007609C6">
                  <w:pPr>
                    <w:jc w:val="both"/>
                    <w:rPr>
                      <w:sz w:val="22"/>
                      <w:szCs w:val="22"/>
                      <w:lang w:val="pt-BR"/>
                    </w:rPr>
                  </w:pPr>
                  <w:r>
                    <w:rPr>
                      <w:sz w:val="22"/>
                      <w:szCs w:val="22"/>
                      <w:lang w:val="pt-BR"/>
                    </w:rPr>
                    <w:t xml:space="preserve">  </w:t>
                  </w:r>
                  <w:r w:rsidR="00087101" w:rsidRPr="00087101">
                    <w:rPr>
                      <w:sz w:val="22"/>
                      <w:szCs w:val="22"/>
                      <w:lang w:val="pt-BR"/>
                    </w:rPr>
                    <w:t>O (</w:t>
                  </w:r>
                  <w:r w:rsidR="00EF2908" w:rsidRPr="00087101">
                    <w:rPr>
                      <w:sz w:val="22"/>
                      <w:szCs w:val="22"/>
                      <w:lang w:val="pt-BR"/>
                    </w:rPr>
                    <w:t>a) aluno(a) acima identificado(a) requer aproveitamento dos créditos cursados</w:t>
                  </w:r>
                  <w:r w:rsidR="007609C6">
                    <w:rPr>
                      <w:sz w:val="22"/>
                      <w:szCs w:val="22"/>
                      <w:lang w:val="pt-BR"/>
                    </w:rPr>
                    <w:t xml:space="preserve"> em outra Instituição de Ensino Superior (IES)</w:t>
                  </w:r>
                  <w:r w:rsidR="00EF2908" w:rsidRPr="00087101">
                    <w:rPr>
                      <w:sz w:val="22"/>
                      <w:szCs w:val="22"/>
                      <w:lang w:val="pt-BR"/>
                    </w:rPr>
                    <w:t xml:space="preserve">, na condição de </w:t>
                  </w:r>
                  <w:r w:rsidR="00087101" w:rsidRPr="00087101">
                    <w:rPr>
                      <w:sz w:val="22"/>
                      <w:szCs w:val="22"/>
                      <w:lang w:val="pt-BR"/>
                    </w:rPr>
                    <w:t>aluno</w:t>
                  </w:r>
                  <w:r w:rsidR="007609C6">
                    <w:rPr>
                      <w:sz w:val="22"/>
                      <w:szCs w:val="22"/>
                      <w:lang w:val="pt-BR"/>
                    </w:rPr>
                    <w:t xml:space="preserve"> extraordinário, transferência ou especial, conforme documentação apresentada da (s) disciplina (s) informada (s) abaixo:</w:t>
                  </w:r>
                </w:p>
              </w:tc>
            </w:tr>
          </w:tbl>
          <w:p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</w:p>
          <w:p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Documentação anexada:</w:t>
            </w:r>
          </w:p>
          <w:p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-</w:t>
            </w:r>
            <w:r w:rsidR="00194629">
              <w:rPr>
                <w:sz w:val="22"/>
                <w:szCs w:val="22"/>
                <w:lang w:val="pt-BR"/>
              </w:rPr>
              <w:t xml:space="preserve"> </w:t>
            </w:r>
            <w:r w:rsidRPr="00087101">
              <w:rPr>
                <w:sz w:val="22"/>
                <w:szCs w:val="22"/>
                <w:lang w:val="pt-BR"/>
              </w:rPr>
              <w:t>Histórico Escolar</w:t>
            </w:r>
          </w:p>
          <w:p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- Programa das disciplinas cursadas</w:t>
            </w:r>
            <w:r w:rsidR="00D17200">
              <w:rPr>
                <w:sz w:val="22"/>
                <w:szCs w:val="22"/>
                <w:lang w:val="pt-BR"/>
              </w:rPr>
              <w:t xml:space="preserve"> ou Declaração contendo carga horária, semestre e nota.</w:t>
            </w:r>
          </w:p>
          <w:p w:rsidR="00EF2908" w:rsidRPr="00A8443F" w:rsidRDefault="00EF290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BB5237" w:rsidRPr="00143164" w:rsidTr="0093529B">
        <w:tc>
          <w:tcPr>
            <w:tcW w:w="333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</w:tcPr>
          <w:p w:rsidR="00BB5237" w:rsidRPr="00BB5237" w:rsidRDefault="00BB5237" w:rsidP="00A4496B">
            <w:pPr>
              <w:pStyle w:val="Ttulo1"/>
              <w:jc w:val="center"/>
              <w:outlineLvl w:val="0"/>
              <w:rPr>
                <w:sz w:val="24"/>
                <w:lang w:val="pt-BR"/>
              </w:rPr>
            </w:pPr>
            <w:r w:rsidRPr="00BB5237">
              <w:rPr>
                <w:sz w:val="24"/>
                <w:lang w:val="pt-BR"/>
              </w:rPr>
              <w:t>NOME DA DISCIPLINA CURSADA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</w:tcPr>
          <w:p w:rsidR="00BB5237" w:rsidRPr="00BB5237" w:rsidRDefault="00BB5237" w:rsidP="00A4496B">
            <w:pPr>
              <w:pStyle w:val="Ttulo1"/>
              <w:jc w:val="center"/>
              <w:outlineLvl w:val="0"/>
              <w:rPr>
                <w:sz w:val="24"/>
                <w:lang w:val="pt-BR"/>
              </w:rPr>
            </w:pPr>
            <w:r w:rsidRPr="00BB5237">
              <w:rPr>
                <w:sz w:val="24"/>
                <w:lang w:val="pt-BR"/>
              </w:rPr>
              <w:t>ANO/SEM.</w:t>
            </w:r>
          </w:p>
        </w:tc>
        <w:tc>
          <w:tcPr>
            <w:tcW w:w="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</w:tcPr>
          <w:p w:rsidR="00BB5237" w:rsidRPr="00BB5237" w:rsidRDefault="00BB5237" w:rsidP="00BB5237">
            <w:pPr>
              <w:pStyle w:val="Ttulo1"/>
              <w:jc w:val="center"/>
              <w:outlineLvl w:val="0"/>
              <w:rPr>
                <w:sz w:val="24"/>
                <w:lang w:val="pt-BR"/>
              </w:rPr>
            </w:pPr>
            <w:r w:rsidRPr="00BB5237">
              <w:rPr>
                <w:sz w:val="24"/>
                <w:lang w:val="pt-BR"/>
              </w:rPr>
              <w:t>IES</w:t>
            </w:r>
            <w:r>
              <w:rPr>
                <w:sz w:val="24"/>
                <w:lang w:val="pt-BR"/>
              </w:rPr>
              <w:t xml:space="preserve"> (SIGLA)</w:t>
            </w:r>
          </w:p>
        </w:tc>
      </w:tr>
      <w:tr w:rsidR="00BB5237" w:rsidRPr="00143164" w:rsidTr="0093529B">
        <w:trPr>
          <w:trHeight w:val="263"/>
        </w:trPr>
        <w:tc>
          <w:tcPr>
            <w:tcW w:w="333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470162343" w:edGrp="everyone" w:colFirst="0" w:colLast="0"/>
            <w:permStart w:id="432096520" w:edGrp="everyone" w:colFirst="1" w:colLast="1"/>
            <w:permStart w:id="1499808173" w:edGrp="everyone" w:colFirst="2" w:colLast="2"/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93529B">
        <w:trPr>
          <w:trHeight w:val="269"/>
        </w:trPr>
        <w:tc>
          <w:tcPr>
            <w:tcW w:w="333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318662645" w:edGrp="everyone" w:colFirst="0" w:colLast="0"/>
            <w:permStart w:id="1232081715" w:edGrp="everyone" w:colFirst="1" w:colLast="1"/>
            <w:permStart w:id="392430492" w:edGrp="everyone" w:colFirst="2" w:colLast="2"/>
            <w:permEnd w:id="470162343"/>
            <w:permEnd w:id="432096520"/>
            <w:permEnd w:id="1499808173"/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93529B">
        <w:trPr>
          <w:trHeight w:val="204"/>
        </w:trPr>
        <w:tc>
          <w:tcPr>
            <w:tcW w:w="333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143221555" w:edGrp="everyone" w:colFirst="0" w:colLast="0"/>
            <w:permStart w:id="1133863677" w:edGrp="everyone" w:colFirst="1" w:colLast="1"/>
            <w:permStart w:id="199981070" w:edGrp="everyone" w:colFirst="2" w:colLast="2"/>
            <w:permEnd w:id="1318662645"/>
            <w:permEnd w:id="1232081715"/>
            <w:permEnd w:id="392430492"/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93529B">
        <w:trPr>
          <w:trHeight w:val="279"/>
        </w:trPr>
        <w:tc>
          <w:tcPr>
            <w:tcW w:w="333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265043758" w:edGrp="everyone" w:colFirst="0" w:colLast="0"/>
            <w:permStart w:id="228214234" w:edGrp="everyone" w:colFirst="1" w:colLast="1"/>
            <w:permStart w:id="1975742020" w:edGrp="everyone" w:colFirst="2" w:colLast="2"/>
            <w:permEnd w:id="1143221555"/>
            <w:permEnd w:id="1133863677"/>
            <w:permEnd w:id="199981070"/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93529B">
        <w:trPr>
          <w:trHeight w:val="213"/>
        </w:trPr>
        <w:tc>
          <w:tcPr>
            <w:tcW w:w="333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715234344" w:edGrp="everyone" w:colFirst="0" w:colLast="0"/>
            <w:permStart w:id="276129395" w:edGrp="everyone" w:colFirst="1" w:colLast="1"/>
            <w:permStart w:id="1390219289" w:edGrp="everyone" w:colFirst="2" w:colLast="2"/>
            <w:permEnd w:id="265043758"/>
            <w:permEnd w:id="228214234"/>
            <w:permEnd w:id="1975742020"/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93529B">
        <w:trPr>
          <w:trHeight w:val="276"/>
        </w:trPr>
        <w:tc>
          <w:tcPr>
            <w:tcW w:w="333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243496711" w:edGrp="everyone" w:colFirst="0" w:colLast="0"/>
            <w:permStart w:id="87848857" w:edGrp="everyone" w:colFirst="1" w:colLast="1"/>
            <w:permStart w:id="1287852277" w:edGrp="everyone" w:colFirst="2" w:colLast="2"/>
            <w:permEnd w:id="1715234344"/>
            <w:permEnd w:id="276129395"/>
            <w:permEnd w:id="1390219289"/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93529B">
        <w:trPr>
          <w:trHeight w:val="223"/>
        </w:trPr>
        <w:tc>
          <w:tcPr>
            <w:tcW w:w="333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595351414" w:edGrp="everyone" w:colFirst="0" w:colLast="0"/>
            <w:permStart w:id="511639782" w:edGrp="everyone" w:colFirst="1" w:colLast="1"/>
            <w:permStart w:id="729822332" w:edGrp="everyone" w:colFirst="2" w:colLast="2"/>
            <w:permEnd w:id="243496711"/>
            <w:permEnd w:id="87848857"/>
            <w:permEnd w:id="1287852277"/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93529B">
        <w:trPr>
          <w:trHeight w:val="285"/>
        </w:trPr>
        <w:tc>
          <w:tcPr>
            <w:tcW w:w="333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671315699" w:edGrp="everyone" w:colFirst="0" w:colLast="0"/>
            <w:permStart w:id="1710518405" w:edGrp="everyone" w:colFirst="1" w:colLast="1"/>
            <w:permStart w:id="1898020698" w:edGrp="everyone" w:colFirst="2" w:colLast="2"/>
            <w:permEnd w:id="595351414"/>
            <w:permEnd w:id="511639782"/>
            <w:permEnd w:id="729822332"/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93529B">
        <w:trPr>
          <w:trHeight w:val="361"/>
        </w:trPr>
        <w:tc>
          <w:tcPr>
            <w:tcW w:w="333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288125913" w:edGrp="everyone" w:colFirst="0" w:colLast="0"/>
            <w:permStart w:id="189596201" w:edGrp="everyone" w:colFirst="1" w:colLast="1"/>
            <w:permStart w:id="2040613835" w:edGrp="everyone" w:colFirst="2" w:colLast="2"/>
            <w:permEnd w:id="1671315699"/>
            <w:permEnd w:id="1710518405"/>
            <w:permEnd w:id="1898020698"/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93529B">
        <w:trPr>
          <w:trHeight w:val="267"/>
        </w:trPr>
        <w:tc>
          <w:tcPr>
            <w:tcW w:w="333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666392935" w:edGrp="everyone" w:colFirst="0" w:colLast="0"/>
            <w:permStart w:id="903232667" w:edGrp="everyone" w:colFirst="1" w:colLast="1"/>
            <w:permStart w:id="1529612557" w:edGrp="everyone" w:colFirst="2" w:colLast="2"/>
            <w:permEnd w:id="288125913"/>
            <w:permEnd w:id="189596201"/>
            <w:permEnd w:id="2040613835"/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</w:tbl>
    <w:p w:rsidR="00A4218F" w:rsidRPr="00A4218F" w:rsidRDefault="00A4218F" w:rsidP="00A4218F">
      <w:pPr>
        <w:rPr>
          <w:sz w:val="12"/>
          <w:szCs w:val="16"/>
        </w:rPr>
      </w:pPr>
      <w:bookmarkStart w:id="0" w:name="_GoBack"/>
      <w:bookmarkEnd w:id="0"/>
      <w:permEnd w:id="1666392935"/>
      <w:permEnd w:id="903232667"/>
      <w:permEnd w:id="1529612557"/>
    </w:p>
    <w:sectPr w:rsidR="00A4218F" w:rsidRPr="00A4218F" w:rsidSect="00A8443F">
      <w:headerReference w:type="default" r:id="rId12"/>
      <w:footerReference w:type="default" r:id="rId13"/>
      <w:pgSz w:w="11906" w:h="16838" w:code="9"/>
      <w:pgMar w:top="80" w:right="1440" w:bottom="1008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455" w:rsidRDefault="00371455" w:rsidP="00650259">
      <w:pPr>
        <w:spacing w:after="0" w:line="240" w:lineRule="auto"/>
      </w:pPr>
      <w:r>
        <w:separator/>
      </w:r>
    </w:p>
  </w:endnote>
  <w:endnote w:type="continuationSeparator" w:id="0">
    <w:p w:rsidR="00371455" w:rsidRDefault="0037145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8A9773F-17F5-4A84-9194-B392F4F82FCB}"/>
    <w:embedBold r:id="rId2" w:fontKey="{629955E8-A439-4741-8D65-DD97E623F28C}"/>
    <w:embedBoldItalic r:id="rId3" w:fontKey="{5FB7E79C-2968-416A-AAEF-0AF1F7986AC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B6A5064-269C-46D9-A80E-346BD2F456F4}"/>
    <w:embedBold r:id="rId5" w:fontKey="{B0064FA5-074D-4A00-AAD7-7E3257F9EC64}"/>
    <w:embedItalic r:id="rId6" w:fontKey="{F962582B-4E3C-4AC5-92BC-253241D2C06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36DC3647-248B-496E-B8D5-25032B32E9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A91EED0-E17F-4106-AB62-23DAF5BAC1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455" w:rsidRDefault="00371455" w:rsidP="00650259">
      <w:pPr>
        <w:spacing w:after="0" w:line="240" w:lineRule="auto"/>
      </w:pPr>
      <w:r>
        <w:separator/>
      </w:r>
    </w:p>
  </w:footnote>
  <w:footnote w:type="continuationSeparator" w:id="0">
    <w:p w:rsidR="00371455" w:rsidRDefault="0037145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F73F3CB" wp14:editId="0E5C6FBE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b3BMJa+Cb+PQO/XUD0K6r9TYWOo=" w:salt="bx//2Fa2bwjLmK3Ky1FXww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671E6"/>
    <w:rsid w:val="00076F0F"/>
    <w:rsid w:val="00084253"/>
    <w:rsid w:val="00087101"/>
    <w:rsid w:val="00095BBE"/>
    <w:rsid w:val="000D1F49"/>
    <w:rsid w:val="00132430"/>
    <w:rsid w:val="00143164"/>
    <w:rsid w:val="00161E7B"/>
    <w:rsid w:val="001727CA"/>
    <w:rsid w:val="00194629"/>
    <w:rsid w:val="002551B2"/>
    <w:rsid w:val="002928D0"/>
    <w:rsid w:val="002C56E6"/>
    <w:rsid w:val="002F5396"/>
    <w:rsid w:val="003222E9"/>
    <w:rsid w:val="003269C4"/>
    <w:rsid w:val="003328D5"/>
    <w:rsid w:val="00361E11"/>
    <w:rsid w:val="00371455"/>
    <w:rsid w:val="003B4744"/>
    <w:rsid w:val="003F0847"/>
    <w:rsid w:val="0040090B"/>
    <w:rsid w:val="004019C9"/>
    <w:rsid w:val="0046302A"/>
    <w:rsid w:val="004702C7"/>
    <w:rsid w:val="00483F06"/>
    <w:rsid w:val="00487D2D"/>
    <w:rsid w:val="004D5D62"/>
    <w:rsid w:val="004D61CA"/>
    <w:rsid w:val="005112D0"/>
    <w:rsid w:val="00522F8D"/>
    <w:rsid w:val="00577E06"/>
    <w:rsid w:val="00590C78"/>
    <w:rsid w:val="005A3BF7"/>
    <w:rsid w:val="005E2545"/>
    <w:rsid w:val="005F2035"/>
    <w:rsid w:val="005F7990"/>
    <w:rsid w:val="0063739C"/>
    <w:rsid w:val="00650259"/>
    <w:rsid w:val="00751721"/>
    <w:rsid w:val="007609C6"/>
    <w:rsid w:val="00770F25"/>
    <w:rsid w:val="007A35A8"/>
    <w:rsid w:val="007B0A85"/>
    <w:rsid w:val="007C6A52"/>
    <w:rsid w:val="007F7B5D"/>
    <w:rsid w:val="0082043E"/>
    <w:rsid w:val="00836129"/>
    <w:rsid w:val="00873630"/>
    <w:rsid w:val="00873E89"/>
    <w:rsid w:val="008B44E1"/>
    <w:rsid w:val="008E203A"/>
    <w:rsid w:val="0090596C"/>
    <w:rsid w:val="0091229C"/>
    <w:rsid w:val="0093529B"/>
    <w:rsid w:val="00940E73"/>
    <w:rsid w:val="0098597D"/>
    <w:rsid w:val="009F619A"/>
    <w:rsid w:val="009F6DDE"/>
    <w:rsid w:val="00A370A8"/>
    <w:rsid w:val="00A4218F"/>
    <w:rsid w:val="00A4496B"/>
    <w:rsid w:val="00A8443F"/>
    <w:rsid w:val="00BB5237"/>
    <w:rsid w:val="00BD4753"/>
    <w:rsid w:val="00BD5CB1"/>
    <w:rsid w:val="00BE62EE"/>
    <w:rsid w:val="00C003BA"/>
    <w:rsid w:val="00C46878"/>
    <w:rsid w:val="00C66134"/>
    <w:rsid w:val="00CB4A51"/>
    <w:rsid w:val="00CD4532"/>
    <w:rsid w:val="00CD47B0"/>
    <w:rsid w:val="00CD70CE"/>
    <w:rsid w:val="00CE6104"/>
    <w:rsid w:val="00CE7918"/>
    <w:rsid w:val="00D16163"/>
    <w:rsid w:val="00D17200"/>
    <w:rsid w:val="00D42823"/>
    <w:rsid w:val="00DB3FAD"/>
    <w:rsid w:val="00E01518"/>
    <w:rsid w:val="00E139C4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1018D26-BAC4-4BE3-A72D-F0DC3BF84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103</Words>
  <Characters>561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2019-08-19T14:36:00Z</dcterms:created>
  <dcterms:modified xsi:type="dcterms:W3CDTF">2019-09-09T18:16:00Z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