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580"/>
        <w:gridCol w:w="284"/>
        <w:gridCol w:w="713"/>
        <w:gridCol w:w="2778"/>
        <w:gridCol w:w="286"/>
        <w:gridCol w:w="456"/>
        <w:gridCol w:w="731"/>
        <w:gridCol w:w="948"/>
        <w:gridCol w:w="2319"/>
        <w:gridCol w:w="14"/>
        <w:gridCol w:w="125"/>
      </w:tblGrid>
      <w:tr w:rsidR="00D42823" w:rsidRPr="00143164" w:rsidTr="00344C49">
        <w:tc>
          <w:tcPr>
            <w:tcW w:w="5000" w:type="pct"/>
            <w:gridSpan w:val="12"/>
            <w:shd w:val="clear" w:color="auto" w:fill="1E73AC" w:themeFill="accent2" w:themeFillTint="BF"/>
          </w:tcPr>
          <w:p w:rsidR="00650259" w:rsidRPr="00143164" w:rsidRDefault="00344C49" w:rsidP="00344C49">
            <w:pPr>
              <w:pStyle w:val="Ttulo1"/>
              <w:tabs>
                <w:tab w:val="center" w:pos="4796"/>
                <w:tab w:val="right" w:pos="10160"/>
              </w:tabs>
              <w:ind w:left="-426" w:right="178" w:firstLine="602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APROVEITAMENTO DE CRÉDITO DE DISCIPLINA CURSADA COMO ALUNO (A) EXTRAORDINÁRIO (A)</w:t>
            </w:r>
          </w:p>
        </w:tc>
      </w:tr>
      <w:tr w:rsidR="00BB5237" w:rsidRPr="00143164" w:rsidTr="00344C49">
        <w:trPr>
          <w:gridAfter w:val="2"/>
          <w:wAfter w:w="69" w:type="pct"/>
        </w:trPr>
        <w:tc>
          <w:tcPr>
            <w:tcW w:w="764" w:type="pct"/>
            <w:gridSpan w:val="2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707429575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68" w:type="pct"/>
            <w:gridSpan w:val="8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344C49">
        <w:trPr>
          <w:gridAfter w:val="2"/>
          <w:wAfter w:w="69" w:type="pct"/>
        </w:trPr>
        <w:tc>
          <w:tcPr>
            <w:tcW w:w="764" w:type="pct"/>
            <w:gridSpan w:val="2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979326091" w:edGrp="everyone" w:colFirst="3" w:colLast="3"/>
            <w:permStart w:id="904547570" w:edGrp="everyone" w:colFirst="1" w:colLast="1"/>
            <w:permEnd w:id="1707429575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48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3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57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344C49">
        <w:trPr>
          <w:gridAfter w:val="1"/>
          <w:wAfter w:w="62" w:type="pct"/>
        </w:trPr>
        <w:tc>
          <w:tcPr>
            <w:tcW w:w="903" w:type="pct"/>
            <w:gridSpan w:val="3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4935185" w:edGrp="everyone" w:colFirst="1" w:colLast="1"/>
            <w:permStart w:id="2142181814" w:edGrp="everyone" w:colFirst="3" w:colLast="3"/>
            <w:permEnd w:id="1979326091"/>
            <w:permEnd w:id="904547570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49" w:type="pct"/>
            <w:gridSpan w:val="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45" w:type="pct"/>
            <w:gridSpan w:val="3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2" w:type="pct"/>
            <w:gridSpan w:val="2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344C49">
        <w:trPr>
          <w:gridAfter w:val="2"/>
          <w:wAfter w:w="69" w:type="pct"/>
        </w:trPr>
        <w:tc>
          <w:tcPr>
            <w:tcW w:w="480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784220738" w:edGrp="everyone" w:colFirst="1" w:colLast="1"/>
            <w:permEnd w:id="24935185"/>
            <w:permEnd w:id="2142181814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52" w:type="pct"/>
            <w:gridSpan w:val="9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344C49">
        <w:trPr>
          <w:gridAfter w:val="1"/>
          <w:wAfter w:w="62" w:type="pct"/>
        </w:trPr>
        <w:tc>
          <w:tcPr>
            <w:tcW w:w="1252" w:type="pct"/>
            <w:gridSpan w:val="4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220228888" w:edGrp="everyone" w:colFirst="1" w:colLast="1"/>
            <w:permEnd w:id="784220738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86" w:type="pct"/>
            <w:gridSpan w:val="7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permEnd w:id="1220228888"/>
      <w:tr w:rsidR="00483F06" w:rsidRPr="00143164" w:rsidTr="00344C49">
        <w:trPr>
          <w:trHeight w:val="70"/>
        </w:trPr>
        <w:tc>
          <w:tcPr>
            <w:tcW w:w="5000" w:type="pct"/>
            <w:gridSpan w:val="12"/>
            <w:shd w:val="clear" w:color="auto" w:fill="auto"/>
          </w:tcPr>
          <w:p w:rsidR="00483F06" w:rsidRDefault="00483F0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tbl>
            <w:tblPr>
              <w:tblStyle w:val="Tabelacomgrade"/>
              <w:tblW w:w="10065" w:type="dxa"/>
              <w:tblInd w:w="34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F2908" w:rsidRPr="00087101" w:rsidTr="007609C6">
              <w:tc>
                <w:tcPr>
                  <w:tcW w:w="10065" w:type="dxa"/>
                  <w:tcBorders>
                    <w:bottom w:val="nil"/>
                  </w:tcBorders>
                </w:tcPr>
                <w:p w:rsidR="002D5AF9" w:rsidRDefault="002D5AF9" w:rsidP="00590BA9">
                  <w:pPr>
                    <w:jc w:val="both"/>
                    <w:rPr>
                      <w:sz w:val="22"/>
                      <w:szCs w:val="22"/>
                      <w:lang w:val="pt-BR"/>
                    </w:rPr>
                  </w:pPr>
                </w:p>
                <w:p w:rsidR="002D5AF9" w:rsidRDefault="002D5AF9" w:rsidP="00590BA9">
                  <w:pPr>
                    <w:jc w:val="both"/>
                    <w:rPr>
                      <w:sz w:val="22"/>
                      <w:szCs w:val="22"/>
                      <w:lang w:val="pt-BR"/>
                    </w:rPr>
                  </w:pPr>
                </w:p>
                <w:p w:rsidR="00590BA9" w:rsidRDefault="00194629" w:rsidP="00590BA9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pt-BR"/>
                    </w:rPr>
                    <w:t xml:space="preserve"> 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O (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a) aluno</w:t>
                  </w:r>
                  <w:r w:rsidR="00344C49">
                    <w:rPr>
                      <w:sz w:val="22"/>
                      <w:szCs w:val="22"/>
                      <w:lang w:val="pt-BR"/>
                    </w:rPr>
                    <w:t xml:space="preserve"> 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(a) acima identificado(a) requer aproveitamento dos créditos cursados</w:t>
                  </w:r>
                  <w:r w:rsidR="007609C6">
                    <w:rPr>
                      <w:sz w:val="22"/>
                      <w:szCs w:val="22"/>
                      <w:lang w:val="pt-BR"/>
                    </w:rPr>
                    <w:t xml:space="preserve"> em </w:t>
                  </w:r>
                  <w:r w:rsidR="00344C49">
                    <w:rPr>
                      <w:sz w:val="22"/>
                      <w:szCs w:val="22"/>
                      <w:lang w:val="pt-BR"/>
                    </w:rPr>
                    <w:t>disciplina</w:t>
                  </w:r>
                  <w:r w:rsidR="00590BA9">
                    <w:rPr>
                      <w:sz w:val="22"/>
                      <w:szCs w:val="22"/>
                      <w:lang w:val="pt-BR"/>
                    </w:rPr>
                    <w:t xml:space="preserve"> (s)</w:t>
                  </w:r>
                  <w:r w:rsidR="00344C49">
                    <w:rPr>
                      <w:sz w:val="22"/>
                      <w:szCs w:val="22"/>
                      <w:lang w:val="pt-BR"/>
                    </w:rPr>
                    <w:t xml:space="preserve"> cursada</w:t>
                  </w:r>
                  <w:r w:rsidR="00590BA9">
                    <w:rPr>
                      <w:sz w:val="22"/>
                      <w:szCs w:val="22"/>
                      <w:lang w:val="pt-BR"/>
                    </w:rPr>
                    <w:t xml:space="preserve"> (s)</w:t>
                  </w:r>
                  <w:r w:rsidR="00344C49">
                    <w:rPr>
                      <w:sz w:val="22"/>
                      <w:szCs w:val="22"/>
                      <w:lang w:val="pt-BR"/>
                    </w:rPr>
                    <w:t xml:space="preserve"> como </w:t>
                  </w:r>
                  <w:r w:rsidR="00344C49" w:rsidRPr="00344C49">
                    <w:rPr>
                      <w:sz w:val="22"/>
                      <w:lang w:val="pt-BR"/>
                    </w:rPr>
                    <w:t>Aluno (a) Extraordinário (a)</w:t>
                  </w:r>
                  <w:r w:rsidR="00590BA9">
                    <w:rPr>
                      <w:sz w:val="22"/>
                      <w:lang w:val="pt-BR"/>
                    </w:rPr>
                    <w:t xml:space="preserve">, </w:t>
                  </w:r>
                  <w:r w:rsidR="00590BA9">
                    <w:rPr>
                      <w:sz w:val="22"/>
                      <w:szCs w:val="22"/>
                      <w:lang w:val="pt-BR"/>
                    </w:rPr>
                    <w:t xml:space="preserve">além da </w:t>
                  </w:r>
                  <w:r w:rsidR="00590BA9" w:rsidRPr="00590BA9">
                    <w:rPr>
                      <w:sz w:val="22"/>
                      <w:szCs w:val="22"/>
                    </w:rPr>
                    <w:t>compensação do(s) valor(es) pago(s) na(s) mensalidade(s)</w:t>
                  </w:r>
                  <w:r w:rsidR="00590BA9">
                    <w:rPr>
                      <w:sz w:val="22"/>
                      <w:szCs w:val="22"/>
                    </w:rPr>
                    <w:t xml:space="preserve"> do(s)</w:t>
                  </w:r>
                </w:p>
                <w:tbl>
                  <w:tblPr>
                    <w:tblStyle w:val="Tabelacomgrade"/>
                    <w:tblW w:w="995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68"/>
                    <w:gridCol w:w="3119"/>
                    <w:gridCol w:w="5670"/>
                  </w:tblGrid>
                  <w:tr w:rsidR="00590BA9" w:rsidTr="002D5AF9">
                    <w:tc>
                      <w:tcPr>
                        <w:tcW w:w="1168" w:type="dxa"/>
                      </w:tcPr>
                      <w:p w:rsidR="00590BA9" w:rsidRDefault="002D5AF9" w:rsidP="00590BA9">
                        <w:pPr>
                          <w:ind w:hanging="74"/>
                          <w:jc w:val="both"/>
                          <w:rPr>
                            <w:sz w:val="22"/>
                            <w:szCs w:val="22"/>
                          </w:rPr>
                        </w:pPr>
                        <w:permStart w:id="802907277" w:edGrp="everyone" w:colFirst="1" w:colLast="1"/>
                        <w:r>
                          <w:rPr>
                            <w:sz w:val="22"/>
                            <w:szCs w:val="22"/>
                          </w:rPr>
                          <w:t xml:space="preserve">mês </w:t>
                        </w:r>
                        <w:r w:rsidR="00590BA9">
                          <w:rPr>
                            <w:sz w:val="22"/>
                            <w:szCs w:val="22"/>
                          </w:rPr>
                          <w:t>(ese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 w:rsidR="00590BA9">
                          <w:rPr>
                            <w:sz w:val="22"/>
                            <w:szCs w:val="22"/>
                          </w:rPr>
                          <w:t xml:space="preserve">)  </w:t>
                        </w:r>
                      </w:p>
                    </w:tc>
                    <w:tc>
                      <w:tcPr>
                        <w:tcW w:w="3119" w:type="dxa"/>
                        <w:tcBorders>
                          <w:bottom w:val="single" w:sz="4" w:space="0" w:color="auto"/>
                        </w:tcBorders>
                      </w:tcPr>
                      <w:p w:rsidR="00590BA9" w:rsidRDefault="00590BA9" w:rsidP="00590BA9">
                        <w:pPr>
                          <w:ind w:left="-391" w:firstLine="391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5670" w:type="dxa"/>
                      </w:tcPr>
                      <w:p w:rsidR="00590BA9" w:rsidRDefault="00590BA9" w:rsidP="00590BA9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, e ciente de que não deverá efetuar o pagamento desta (s</w:t>
                        </w:r>
                        <w:r w:rsidR="002D5AF9">
                          <w:rPr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</w:tbl>
                <w:permEnd w:id="802907277"/>
                <w:p w:rsidR="00590BA9" w:rsidRDefault="002D5AF9" w:rsidP="00590BA9">
                  <w:pPr>
                    <w:jc w:val="both"/>
                    <w:rPr>
                      <w:szCs w:val="24"/>
                    </w:rPr>
                  </w:pPr>
                  <w:r w:rsidRPr="00590BA9">
                    <w:rPr>
                      <w:sz w:val="22"/>
                      <w:szCs w:val="22"/>
                    </w:rPr>
                    <w:t>mensalidade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590BA9" w:rsidRPr="00590BA9">
                    <w:rPr>
                      <w:sz w:val="22"/>
                      <w:szCs w:val="22"/>
                    </w:rPr>
                    <w:t>(s) até a conclusão do processo.</w:t>
                  </w:r>
                  <w:r w:rsidR="00590BA9">
                    <w:rPr>
                      <w:szCs w:val="24"/>
                    </w:rPr>
                    <w:t xml:space="preserve"> </w:t>
                  </w:r>
                </w:p>
                <w:p w:rsidR="00590BA9" w:rsidRDefault="00590BA9" w:rsidP="00590BA9">
                  <w:pPr>
                    <w:rPr>
                      <w:sz w:val="22"/>
                      <w:szCs w:val="22"/>
                    </w:rPr>
                  </w:pPr>
                </w:p>
                <w:p w:rsidR="002D5AF9" w:rsidRDefault="002D5AF9" w:rsidP="00590BA9">
                  <w:pPr>
                    <w:rPr>
                      <w:sz w:val="22"/>
                      <w:szCs w:val="22"/>
                    </w:rPr>
                  </w:pPr>
                </w:p>
                <w:p w:rsidR="002D5AF9" w:rsidRDefault="002D5AF9" w:rsidP="00590BA9">
                  <w:pPr>
                    <w:rPr>
                      <w:sz w:val="22"/>
                      <w:szCs w:val="22"/>
                    </w:rPr>
                  </w:pPr>
                </w:p>
                <w:p w:rsidR="00590BA9" w:rsidRPr="00590BA9" w:rsidRDefault="00590BA9" w:rsidP="00590BA9">
                  <w:pPr>
                    <w:rPr>
                      <w:szCs w:val="24"/>
                    </w:rPr>
                  </w:pPr>
                </w:p>
              </w:tc>
            </w:tr>
          </w:tbl>
          <w:p w:rsidR="00EF2908" w:rsidRPr="00A8443F" w:rsidRDefault="00EF2908" w:rsidP="00344C49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344C49" w:rsidRPr="00143164" w:rsidTr="00344C49"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344C49" w:rsidRPr="00072CDA" w:rsidRDefault="00344C49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r w:rsidRPr="00072CDA">
              <w:rPr>
                <w:lang w:val="pt-BR"/>
              </w:rPr>
              <w:t>NOME DA DISCIPLINA CURSADA</w:t>
            </w:r>
          </w:p>
        </w:tc>
        <w:tc>
          <w:tcPr>
            <w:tcW w:w="16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344C49" w:rsidRPr="00072CDA" w:rsidRDefault="00344C49" w:rsidP="00BB5237">
            <w:pPr>
              <w:pStyle w:val="Ttulo1"/>
              <w:jc w:val="center"/>
              <w:outlineLvl w:val="0"/>
              <w:rPr>
                <w:lang w:val="pt-BR"/>
              </w:rPr>
            </w:pPr>
            <w:r w:rsidRPr="00072CDA">
              <w:rPr>
                <w:lang w:val="pt-BR"/>
              </w:rPr>
              <w:t>ANO/SEM.</w:t>
            </w:r>
          </w:p>
        </w:tc>
        <w:bookmarkStart w:id="0" w:name="_GoBack"/>
        <w:bookmarkEnd w:id="0"/>
      </w:tr>
      <w:tr w:rsidR="00344C49" w:rsidRPr="00143164" w:rsidTr="00344C49">
        <w:trPr>
          <w:trHeight w:val="263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C49" w:rsidRPr="00143164" w:rsidRDefault="00344C49" w:rsidP="00BB5237">
            <w:pPr>
              <w:jc w:val="center"/>
              <w:rPr>
                <w:lang w:val="pt-BR"/>
              </w:rPr>
            </w:pPr>
            <w:permStart w:id="1778477749" w:edGrp="everyone" w:colFirst="0" w:colLast="0"/>
            <w:permStart w:id="2068737774" w:edGrp="everyone" w:colFirst="1" w:colLast="1"/>
          </w:p>
        </w:tc>
        <w:tc>
          <w:tcPr>
            <w:tcW w:w="16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C49" w:rsidRPr="00143164" w:rsidRDefault="00344C49" w:rsidP="00BB5237">
            <w:pPr>
              <w:jc w:val="center"/>
              <w:rPr>
                <w:lang w:val="pt-BR"/>
              </w:rPr>
            </w:pPr>
          </w:p>
        </w:tc>
      </w:tr>
      <w:tr w:rsidR="00344C49" w:rsidRPr="00143164" w:rsidTr="00344C49">
        <w:trPr>
          <w:trHeight w:val="269"/>
        </w:trPr>
        <w:tc>
          <w:tcPr>
            <w:tcW w:w="333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C49" w:rsidRPr="00143164" w:rsidRDefault="00344C49" w:rsidP="00BB5237">
            <w:pPr>
              <w:jc w:val="center"/>
              <w:rPr>
                <w:lang w:val="pt-BR"/>
              </w:rPr>
            </w:pPr>
            <w:permStart w:id="896141807" w:edGrp="everyone" w:colFirst="0" w:colLast="0"/>
            <w:permStart w:id="598765175" w:edGrp="everyone" w:colFirst="1" w:colLast="1"/>
            <w:permEnd w:id="1778477749"/>
            <w:permEnd w:id="2068737774"/>
          </w:p>
        </w:tc>
        <w:tc>
          <w:tcPr>
            <w:tcW w:w="16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C49" w:rsidRPr="00143164" w:rsidRDefault="00344C49" w:rsidP="00BB5237">
            <w:pPr>
              <w:jc w:val="center"/>
              <w:rPr>
                <w:lang w:val="pt-BR"/>
              </w:rPr>
            </w:pPr>
          </w:p>
        </w:tc>
      </w:tr>
      <w:permEnd w:id="896141807"/>
      <w:permEnd w:id="598765175"/>
    </w:tbl>
    <w:p w:rsidR="00A4218F" w:rsidRDefault="00A4218F" w:rsidP="00A4218F">
      <w:pPr>
        <w:rPr>
          <w:sz w:val="12"/>
          <w:szCs w:val="16"/>
        </w:rPr>
      </w:pPr>
    </w:p>
    <w:p w:rsidR="00590BA9" w:rsidRPr="00A4218F" w:rsidRDefault="00590BA9" w:rsidP="00A4218F">
      <w:pPr>
        <w:rPr>
          <w:sz w:val="12"/>
          <w:szCs w:val="16"/>
        </w:rPr>
      </w:pPr>
    </w:p>
    <w:sectPr w:rsidR="00590BA9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A4B" w:rsidRDefault="002B4A4B" w:rsidP="00650259">
      <w:pPr>
        <w:spacing w:after="0" w:line="240" w:lineRule="auto"/>
      </w:pPr>
      <w:r>
        <w:separator/>
      </w:r>
    </w:p>
  </w:endnote>
  <w:endnote w:type="continuationSeparator" w:id="0">
    <w:p w:rsidR="002B4A4B" w:rsidRDefault="002B4A4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05B904-0825-433A-AFF5-A408C064395D}"/>
    <w:embedBold r:id="rId2" w:fontKey="{B7EAB07D-8D81-47B0-A1D8-141CFA798DC8}"/>
    <w:embedBoldItalic r:id="rId3" w:fontKey="{73CB778A-2E65-44B1-A85C-0CD6277677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FD23E6C-5010-471B-B00A-A84D9CFD0287}"/>
    <w:embedBold r:id="rId5" w:fontKey="{5B6CDEC2-8DF5-4DC7-8925-7194914BA849}"/>
    <w:embedItalic r:id="rId6" w:fontKey="{E32552EF-43A2-4739-AADF-ADA1557907D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3E7B073C-66CE-479A-B74B-687F90B228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19A4EA-52C1-4B12-B3C6-88580EB399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A4B" w:rsidRDefault="002B4A4B" w:rsidP="00650259">
      <w:pPr>
        <w:spacing w:after="0" w:line="240" w:lineRule="auto"/>
      </w:pPr>
      <w:r>
        <w:separator/>
      </w:r>
    </w:p>
  </w:footnote>
  <w:footnote w:type="continuationSeparator" w:id="0">
    <w:p w:rsidR="002B4A4B" w:rsidRDefault="002B4A4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ym7ppFwdbXXyXTUlT7OhukwJWBs=" w:salt="itkndCmwP6mztMzUTGE8/w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4658E"/>
    <w:rsid w:val="00052382"/>
    <w:rsid w:val="0006568A"/>
    <w:rsid w:val="000671E6"/>
    <w:rsid w:val="00072CDA"/>
    <w:rsid w:val="00076F0F"/>
    <w:rsid w:val="00084253"/>
    <w:rsid w:val="00087101"/>
    <w:rsid w:val="00095BBE"/>
    <w:rsid w:val="000C7213"/>
    <w:rsid w:val="000D1F49"/>
    <w:rsid w:val="00132430"/>
    <w:rsid w:val="00143164"/>
    <w:rsid w:val="00161E7B"/>
    <w:rsid w:val="001727CA"/>
    <w:rsid w:val="00194629"/>
    <w:rsid w:val="002551B2"/>
    <w:rsid w:val="002928D0"/>
    <w:rsid w:val="002B4A4B"/>
    <w:rsid w:val="002C56E6"/>
    <w:rsid w:val="002D5AF9"/>
    <w:rsid w:val="002F5396"/>
    <w:rsid w:val="003222E9"/>
    <w:rsid w:val="003269C4"/>
    <w:rsid w:val="003328D5"/>
    <w:rsid w:val="00344C49"/>
    <w:rsid w:val="00361E11"/>
    <w:rsid w:val="00371455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BA9"/>
    <w:rsid w:val="00590C78"/>
    <w:rsid w:val="005A3BF7"/>
    <w:rsid w:val="005E2545"/>
    <w:rsid w:val="005F2035"/>
    <w:rsid w:val="005F7990"/>
    <w:rsid w:val="0063739C"/>
    <w:rsid w:val="00650259"/>
    <w:rsid w:val="00751721"/>
    <w:rsid w:val="007609C6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B5237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17200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DF711D-3AEF-4DC8-ADAD-8C914A79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92</Words>
  <Characters>499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2019-09-06T19:53:00Z</dcterms:created>
  <dcterms:modified xsi:type="dcterms:W3CDTF">2019-09-09T18:14:00Z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