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68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"/>
        <w:gridCol w:w="522"/>
        <w:gridCol w:w="920"/>
        <w:gridCol w:w="782"/>
        <w:gridCol w:w="1742"/>
        <w:gridCol w:w="522"/>
        <w:gridCol w:w="608"/>
        <w:gridCol w:w="146"/>
        <w:gridCol w:w="932"/>
        <w:gridCol w:w="1419"/>
        <w:gridCol w:w="1480"/>
        <w:gridCol w:w="38"/>
      </w:tblGrid>
      <w:tr w:rsidR="00A4496B" w:rsidRPr="00143164" w:rsidTr="006D253F">
        <w:trPr>
          <w:gridAfter w:val="1"/>
          <w:wAfter w:w="19" w:type="pct"/>
        </w:trPr>
        <w:tc>
          <w:tcPr>
            <w:tcW w:w="4981" w:type="pct"/>
            <w:gridSpan w:val="12"/>
            <w:shd w:val="clear" w:color="auto" w:fill="1E73AC" w:themeFill="accent2" w:themeFillTint="BF"/>
          </w:tcPr>
          <w:p w:rsidR="00650259" w:rsidRPr="00143164" w:rsidRDefault="002C03AA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APROVEITAMENTO DE ATIVIDADES SUPERVISIONADAS</w:t>
            </w:r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266492587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30" w:type="pct"/>
            <w:gridSpan w:val="9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6D253F">
        <w:trPr>
          <w:gridAfter w:val="1"/>
          <w:wAfter w:w="21" w:type="pct"/>
        </w:trPr>
        <w:tc>
          <w:tcPr>
            <w:tcW w:w="751" w:type="pct"/>
            <w:gridSpan w:val="3"/>
            <w:vAlign w:val="bottom"/>
          </w:tcPr>
          <w:p w:rsidR="00751721" w:rsidRPr="00A8443F" w:rsidRDefault="00751721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312060455" w:edGrp="everyone" w:colFirst="3" w:colLast="3"/>
            <w:permStart w:id="1563253414" w:edGrp="everyone" w:colFirst="1" w:colLast="1"/>
            <w:permEnd w:id="266492587"/>
            <w:r w:rsidRPr="00A8443F">
              <w:rPr>
                <w:b/>
                <w:sz w:val="22"/>
                <w:szCs w:val="22"/>
                <w:lang w:val="pt-BR"/>
              </w:rPr>
              <w:t>Nº Matrícula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3" w:type="pct"/>
            <w:gridSpan w:val="2"/>
            <w:vAlign w:val="bottom"/>
          </w:tcPr>
          <w:p w:rsidR="00751721" w:rsidRPr="00A8443F" w:rsidRDefault="002551B2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A8443F">
              <w:rPr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893" w:type="pct"/>
            <w:gridSpan w:val="3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E6295" w:rsidRPr="00143164" w:rsidTr="00BE6295">
        <w:tc>
          <w:tcPr>
            <w:tcW w:w="493" w:type="pct"/>
            <w:gridSpan w:val="2"/>
            <w:vAlign w:val="bottom"/>
          </w:tcPr>
          <w:p w:rsidR="00BE6295" w:rsidRPr="00BE6295" w:rsidRDefault="00BE6295" w:rsidP="00A4496B">
            <w:pPr>
              <w:pStyle w:val="Recuonormal"/>
              <w:ind w:left="0" w:right="34"/>
              <w:rPr>
                <w:b/>
                <w:i/>
                <w:sz w:val="22"/>
                <w:szCs w:val="22"/>
                <w:lang w:val="pt-BR"/>
              </w:rPr>
            </w:pPr>
            <w:permStart w:id="1410947216" w:edGrp="everyone" w:colFirst="1" w:colLast="1"/>
            <w:permStart w:id="931559666" w:edGrp="everyone" w:colFirst="3" w:colLast="3"/>
            <w:permEnd w:id="1312060455"/>
            <w:permEnd w:id="1563253414"/>
            <w:r w:rsidRPr="00BE6295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559" w:type="pct"/>
            <w:gridSpan w:val="2"/>
            <w:vAlign w:val="bottom"/>
          </w:tcPr>
          <w:p w:rsidR="00BE6295" w:rsidRPr="00BE6295" w:rsidRDefault="00BE6295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BE6295">
              <w:rPr>
                <w:b/>
                <w:sz w:val="22"/>
                <w:szCs w:val="22"/>
                <w:lang w:val="pt-BR"/>
              </w:rPr>
              <w:t>Telefone:</w:t>
            </w:r>
          </w:p>
        </w:tc>
        <w:tc>
          <w:tcPr>
            <w:tcW w:w="1986" w:type="pct"/>
            <w:gridSpan w:val="5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1206" w:type="pct"/>
            <w:gridSpan w:val="4"/>
            <w:vAlign w:val="bottom"/>
          </w:tcPr>
          <w:p w:rsidR="00A4496B" w:rsidRPr="00A8443F" w:rsidRDefault="00A4496B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248350254" w:edGrp="everyone" w:colFirst="1" w:colLast="1"/>
            <w:permEnd w:id="1410947216"/>
            <w:permEnd w:id="931559666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75" w:type="pct"/>
            <w:gridSpan w:val="8"/>
            <w:tcBorders>
              <w:bottom w:val="single" w:sz="4" w:space="0" w:color="auto"/>
            </w:tcBorders>
            <w:vAlign w:val="bottom"/>
          </w:tcPr>
          <w:p w:rsidR="00A4496B" w:rsidRPr="00A8443F" w:rsidRDefault="00A4496B" w:rsidP="00A4496B">
            <w:pPr>
              <w:spacing w:before="120"/>
              <w:ind w:left="176" w:hanging="176"/>
              <w:rPr>
                <w:sz w:val="22"/>
                <w:szCs w:val="22"/>
                <w:lang w:val="pt-BR"/>
              </w:rPr>
            </w:pPr>
          </w:p>
        </w:tc>
      </w:tr>
      <w:permEnd w:id="1248350254"/>
      <w:tr w:rsidR="00A4496B" w:rsidRPr="00143164" w:rsidTr="006D253F">
        <w:trPr>
          <w:gridAfter w:val="1"/>
          <w:wAfter w:w="19" w:type="pct"/>
          <w:trHeight w:val="70"/>
        </w:trPr>
        <w:tc>
          <w:tcPr>
            <w:tcW w:w="4981" w:type="pct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A02BF6" w:rsidRDefault="00A02BF6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r w:rsidRPr="00A02BF6">
              <w:rPr>
                <w:b/>
                <w:sz w:val="22"/>
                <w:u w:val="single"/>
                <w:lang w:val="pt-BR"/>
              </w:rPr>
              <w:t>S</w:t>
            </w:r>
            <w:r w:rsidRPr="00A02BF6">
              <w:rPr>
                <w:b/>
                <w:sz w:val="22"/>
                <w:u w:val="single"/>
              </w:rPr>
              <w:t>olicito avaliação para aproveitamento de créditos das Atividades Supervisionadas, registradas aba</w:t>
            </w:r>
            <w:r>
              <w:rPr>
                <w:b/>
                <w:sz w:val="22"/>
                <w:u w:val="single"/>
              </w:rPr>
              <w:t>ixo, com comprovantes</w:t>
            </w:r>
            <w:r w:rsidRPr="00A02BF6">
              <w:rPr>
                <w:b/>
                <w:sz w:val="22"/>
                <w:u w:val="single"/>
              </w:rPr>
              <w:t xml:space="preserve"> em anexo em PDF.</w:t>
            </w:r>
          </w:p>
          <w:p w:rsidR="00D142B2" w:rsidRDefault="00D142B2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</w:p>
          <w:p w:rsidR="00D142B2" w:rsidRPr="00D142B2" w:rsidRDefault="00D142B2" w:rsidP="00D142B2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0"/>
                <w:szCs w:val="16"/>
              </w:rPr>
            </w:pPr>
            <w:r w:rsidRPr="00D142B2">
              <w:rPr>
                <w:sz w:val="20"/>
                <w:szCs w:val="16"/>
              </w:rPr>
              <w:t>O</w:t>
            </w:r>
            <w:r>
              <w:rPr>
                <w:sz w:val="20"/>
                <w:szCs w:val="16"/>
              </w:rPr>
              <w:t xml:space="preserve"> </w:t>
            </w:r>
            <w:r w:rsidRPr="00D142B2">
              <w:rPr>
                <w:sz w:val="20"/>
                <w:szCs w:val="16"/>
              </w:rPr>
              <w:t>(A) ALUNO</w:t>
            </w:r>
            <w:r>
              <w:rPr>
                <w:sz w:val="20"/>
                <w:szCs w:val="16"/>
              </w:rPr>
              <w:t xml:space="preserve"> </w:t>
            </w:r>
            <w:r w:rsidRPr="00D142B2">
              <w:rPr>
                <w:sz w:val="20"/>
                <w:szCs w:val="16"/>
              </w:rPr>
              <w:t>(A) DEVERÁ PREENCHER O FORMULÁRIO ABAIXO, ENCAMINHAR AO ORIENTADOR (A) ATRAVÉS DO E-MAIL JUNTAMENTE COM OS CERTIFICADOS DIGITALIZADOS EM UM ARQUIVO PDF.</w:t>
            </w:r>
          </w:p>
          <w:p w:rsidR="00D142B2" w:rsidRPr="00D142B2" w:rsidRDefault="00D142B2" w:rsidP="00D142B2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0"/>
                <w:szCs w:val="16"/>
              </w:rPr>
            </w:pPr>
            <w:r w:rsidRPr="00D142B2">
              <w:rPr>
                <w:sz w:val="20"/>
                <w:szCs w:val="16"/>
              </w:rPr>
              <w:t>O ORIENTADOR (A) PREENCHERÁ OS CAMPOS DEST</w:t>
            </w:r>
            <w:r w:rsidR="00CA2270">
              <w:rPr>
                <w:sz w:val="20"/>
                <w:szCs w:val="16"/>
              </w:rPr>
              <w:t>INADOS A ELE (ELA) E ENCAMINHARÁ À</w:t>
            </w:r>
            <w:r w:rsidRPr="00D142B2">
              <w:rPr>
                <w:sz w:val="20"/>
                <w:szCs w:val="16"/>
              </w:rPr>
              <w:t xml:space="preserve"> SEC</w:t>
            </w:r>
            <w:r>
              <w:rPr>
                <w:sz w:val="20"/>
                <w:szCs w:val="16"/>
              </w:rPr>
              <w:t>RETARIA</w:t>
            </w:r>
            <w:r w:rsidR="000843C7">
              <w:rPr>
                <w:sz w:val="20"/>
                <w:szCs w:val="16"/>
              </w:rPr>
              <w:t xml:space="preserve"> VIA E-MAIL</w:t>
            </w:r>
            <w:r>
              <w:rPr>
                <w:sz w:val="20"/>
                <w:szCs w:val="16"/>
              </w:rPr>
              <w:t xml:space="preserve"> PARA REGISTRO DAS HORAS JUNTAMENTE COM OS CERTIFICADOS DO</w:t>
            </w:r>
            <w:r w:rsidR="000843C7">
              <w:rPr>
                <w:sz w:val="20"/>
                <w:szCs w:val="16"/>
              </w:rPr>
              <w:t xml:space="preserve"> (A)</w:t>
            </w:r>
            <w:r>
              <w:rPr>
                <w:sz w:val="20"/>
                <w:szCs w:val="16"/>
              </w:rPr>
              <w:t xml:space="preserve"> ALUNO</w:t>
            </w:r>
            <w:r w:rsidR="000843C7">
              <w:rPr>
                <w:sz w:val="20"/>
                <w:szCs w:val="16"/>
              </w:rPr>
              <w:t xml:space="preserve"> (A)</w:t>
            </w:r>
            <w:r>
              <w:rPr>
                <w:sz w:val="20"/>
                <w:szCs w:val="16"/>
              </w:rPr>
              <w:t>.</w:t>
            </w:r>
          </w:p>
          <w:p w:rsidR="00D142B2" w:rsidRPr="00D142B2" w:rsidRDefault="00D142B2" w:rsidP="00D142B2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0"/>
                <w:szCs w:val="16"/>
              </w:rPr>
            </w:pPr>
            <w:r w:rsidRPr="00D142B2">
              <w:rPr>
                <w:sz w:val="20"/>
                <w:szCs w:val="16"/>
              </w:rPr>
              <w:t>SÓ SERÃO REGISTRADAS AS ATIVIDADES COMPLETAS, OU SEJA, 2 CRÉDITOS (30 HORAS)</w:t>
            </w:r>
            <w:r>
              <w:rPr>
                <w:sz w:val="20"/>
                <w:szCs w:val="16"/>
              </w:rPr>
              <w:t>.</w:t>
            </w:r>
          </w:p>
          <w:p w:rsidR="00D142B2" w:rsidRPr="00A02BF6" w:rsidRDefault="00D142B2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</w:p>
          <w:p w:rsidR="00A02BF6" w:rsidRPr="00A8443F" w:rsidRDefault="00A02BF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  <w:bookmarkStart w:id="0" w:name="_GoBack"/>
        <w:bookmarkEnd w:id="0"/>
      </w:tr>
      <w:tr w:rsidR="00A02BF6" w:rsidRPr="00143164" w:rsidTr="006D253F">
        <w:trPr>
          <w:gridAfter w:val="1"/>
          <w:wAfter w:w="19" w:type="pct"/>
          <w:trHeight w:val="233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QTD.</w:t>
            </w:r>
          </w:p>
        </w:tc>
        <w:tc>
          <w:tcPr>
            <w:tcW w:w="3058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DESCRIÇÃO DA ATIVIDADE</w:t>
            </w:r>
          </w:p>
        </w:tc>
        <w:tc>
          <w:tcPr>
            <w:tcW w:w="1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CAMPO DESTINADO AO </w:t>
            </w:r>
            <w:r w:rsidR="006D438D">
              <w:rPr>
                <w:color w:val="000000" w:themeColor="text1"/>
                <w:sz w:val="22"/>
                <w:szCs w:val="22"/>
                <w:lang w:val="pt-BR"/>
              </w:rPr>
              <w:t xml:space="preserve">(A) </w:t>
            </w: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ORIENTADOR (A)</w:t>
            </w:r>
          </w:p>
        </w:tc>
      </w:tr>
      <w:tr w:rsidR="00A02BF6" w:rsidRPr="00143164" w:rsidTr="006D253F">
        <w:trPr>
          <w:gridAfter w:val="1"/>
          <w:wAfter w:w="19" w:type="pct"/>
          <w:trHeight w:val="232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3058" w:type="pct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HORAS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</w:tcPr>
          <w:p w:rsidR="00A02BF6" w:rsidRPr="00866577" w:rsidRDefault="00A02BF6" w:rsidP="00A4496B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CRÉDITOS</w:t>
            </w: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495268790" w:edGrp="everyone" w:colFirst="1" w:colLast="1"/>
            <w:permStart w:id="1285692502" w:edGrp="everyone" w:colFirst="2" w:colLast="2"/>
            <w:permStart w:id="1414602151" w:edGrp="everyone" w:colFirst="3" w:colLast="3"/>
            <w:r w:rsidRPr="00AE4261">
              <w:rPr>
                <w:sz w:val="22"/>
                <w:szCs w:val="22"/>
                <w:lang w:val="pt-BR"/>
              </w:rPr>
              <w:t>1.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570715320" w:edGrp="everyone" w:colFirst="1" w:colLast="1"/>
            <w:permStart w:id="1908095886" w:edGrp="everyone" w:colFirst="2" w:colLast="2"/>
            <w:permStart w:id="1582854574" w:edGrp="everyone" w:colFirst="3" w:colLast="3"/>
            <w:permEnd w:id="495268790"/>
            <w:permEnd w:id="1285692502"/>
            <w:permEnd w:id="1414602151"/>
            <w:r w:rsidRPr="00AE4261">
              <w:rPr>
                <w:sz w:val="22"/>
                <w:szCs w:val="22"/>
                <w:lang w:val="pt-BR"/>
              </w:rPr>
              <w:t>2.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A02BF6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2040729386" w:edGrp="everyone" w:colFirst="1" w:colLast="1"/>
            <w:permStart w:id="1316767293" w:edGrp="everyone" w:colFirst="2" w:colLast="2"/>
            <w:permStart w:id="1350837425" w:edGrp="everyone" w:colFirst="3" w:colLast="3"/>
            <w:permEnd w:id="570715320"/>
            <w:permEnd w:id="1908095886"/>
            <w:permEnd w:id="1582854574"/>
            <w:r w:rsidRPr="00AE4261">
              <w:rPr>
                <w:sz w:val="22"/>
                <w:szCs w:val="22"/>
                <w:lang w:val="pt-BR"/>
              </w:rPr>
              <w:t>3.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467166034" w:edGrp="everyone" w:colFirst="1" w:colLast="1"/>
            <w:permStart w:id="1020270164" w:edGrp="everyone" w:colFirst="2" w:colLast="2"/>
            <w:permStart w:id="1627993787" w:edGrp="everyone" w:colFirst="3" w:colLast="3"/>
            <w:permEnd w:id="2040729386"/>
            <w:permEnd w:id="1316767293"/>
            <w:permEnd w:id="1350837425"/>
            <w:r w:rsidRPr="00AE4261">
              <w:rPr>
                <w:sz w:val="22"/>
                <w:szCs w:val="22"/>
                <w:lang w:val="pt-BR"/>
              </w:rPr>
              <w:t>4.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204835318" w:edGrp="everyone" w:colFirst="1" w:colLast="1"/>
            <w:permStart w:id="1017196561" w:edGrp="everyone" w:colFirst="2" w:colLast="2"/>
            <w:permStart w:id="1431710671" w:edGrp="everyone" w:colFirst="3" w:colLast="3"/>
            <w:permEnd w:id="1467166034"/>
            <w:permEnd w:id="1020270164"/>
            <w:permEnd w:id="1627993787"/>
            <w:r>
              <w:rPr>
                <w:sz w:val="22"/>
                <w:szCs w:val="22"/>
                <w:lang w:val="pt-BR"/>
              </w:rPr>
              <w:t>5.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633148451" w:edGrp="everyone" w:colFirst="1" w:colLast="1"/>
            <w:permStart w:id="2034265264" w:edGrp="everyone" w:colFirst="2" w:colLast="2"/>
            <w:permStart w:id="1603949372" w:edGrp="everyone" w:colFirst="3" w:colLast="3"/>
            <w:permEnd w:id="1204835318"/>
            <w:permEnd w:id="1017196561"/>
            <w:permEnd w:id="1431710671"/>
            <w:r>
              <w:rPr>
                <w:sz w:val="22"/>
                <w:szCs w:val="22"/>
                <w:lang w:val="pt-BR"/>
              </w:rPr>
              <w:t>6.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2063888861" w:edGrp="everyone" w:colFirst="1" w:colLast="1"/>
            <w:permStart w:id="1088556410" w:edGrp="everyone" w:colFirst="2" w:colLast="2"/>
            <w:permStart w:id="1426805276" w:edGrp="everyone" w:colFirst="3" w:colLast="3"/>
            <w:permEnd w:id="633148451"/>
            <w:permEnd w:id="2034265264"/>
            <w:permEnd w:id="1603949372"/>
            <w:r>
              <w:rPr>
                <w:sz w:val="22"/>
                <w:szCs w:val="22"/>
                <w:lang w:val="pt-BR"/>
              </w:rPr>
              <w:t>7.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638746926" w:edGrp="everyone" w:colFirst="1" w:colLast="1"/>
            <w:permStart w:id="1241777557" w:edGrp="everyone" w:colFirst="2" w:colLast="2"/>
            <w:permStart w:id="1866355079" w:edGrp="everyone" w:colFirst="3" w:colLast="3"/>
            <w:permEnd w:id="2063888861"/>
            <w:permEnd w:id="1088556410"/>
            <w:permEnd w:id="1426805276"/>
            <w:r>
              <w:rPr>
                <w:sz w:val="22"/>
                <w:szCs w:val="22"/>
                <w:lang w:val="pt-BR"/>
              </w:rPr>
              <w:t>8.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011055168" w:edGrp="everyone" w:colFirst="1" w:colLast="1"/>
            <w:permStart w:id="1638794989" w:edGrp="everyone" w:colFirst="2" w:colLast="2"/>
            <w:permStart w:id="425335869" w:edGrp="everyone" w:colFirst="3" w:colLast="3"/>
            <w:permEnd w:id="1638746926"/>
            <w:permEnd w:id="1241777557"/>
            <w:permEnd w:id="1866355079"/>
            <w:r>
              <w:rPr>
                <w:sz w:val="22"/>
                <w:szCs w:val="22"/>
                <w:lang w:val="pt-BR"/>
              </w:rPr>
              <w:t>9.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D142B2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42B2" w:rsidRDefault="00D142B2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768821710" w:edGrp="everyone" w:colFirst="1" w:colLast="1"/>
            <w:permStart w:id="1681671528" w:edGrp="everyone" w:colFirst="2" w:colLast="2"/>
            <w:permStart w:id="696979253" w:edGrp="everyone" w:colFirst="3" w:colLast="3"/>
            <w:permEnd w:id="1011055168"/>
            <w:permEnd w:id="1638794989"/>
            <w:permEnd w:id="425335869"/>
            <w:r>
              <w:rPr>
                <w:sz w:val="22"/>
                <w:szCs w:val="22"/>
                <w:lang w:val="pt-BR"/>
              </w:rPr>
              <w:t>10.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42B2" w:rsidRPr="00AE4261" w:rsidRDefault="00D142B2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D142B2" w:rsidRPr="00AE4261" w:rsidRDefault="00D142B2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D142B2" w:rsidRPr="00AE4261" w:rsidRDefault="00D142B2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permEnd w:id="768821710"/>
      <w:permEnd w:id="1681671528"/>
      <w:permEnd w:id="696979253"/>
      <w:tr w:rsidR="00AE4261" w:rsidRPr="00143164" w:rsidTr="006D253F">
        <w:trPr>
          <w:gridAfter w:val="1"/>
          <w:wAfter w:w="19" w:type="pct"/>
        </w:trPr>
        <w:tc>
          <w:tcPr>
            <w:tcW w:w="15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Horas:</w:t>
            </w:r>
            <w:permStart w:id="1196914033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1196914033"/>
          </w:p>
        </w:tc>
        <w:tc>
          <w:tcPr>
            <w:tcW w:w="19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créditos:</w:t>
            </w:r>
            <w:permStart w:id="101652424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101652424"/>
          </w:p>
        </w:tc>
        <w:tc>
          <w:tcPr>
            <w:tcW w:w="1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Nota:</w:t>
            </w:r>
            <w:permStart w:id="385949948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385949948"/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9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Data:</w:t>
            </w:r>
            <w:permStart w:id="23995670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23995670"/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30" w:type="pct"/>
            <w:gridSpan w:val="9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30" w:type="pct"/>
            <w:gridSpan w:val="9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6D253F" w:rsidRDefault="006D253F" w:rsidP="00D142B2">
      <w:pPr>
        <w:pStyle w:val="SemEspaamento"/>
        <w:jc w:val="center"/>
        <w:rPr>
          <w:b/>
          <w:sz w:val="22"/>
          <w:lang w:val="pt-BR"/>
        </w:rPr>
      </w:pPr>
    </w:p>
    <w:p w:rsidR="006D253F" w:rsidRDefault="006D253F" w:rsidP="00D142B2">
      <w:pPr>
        <w:pStyle w:val="SemEspaamento"/>
        <w:jc w:val="center"/>
        <w:rPr>
          <w:b/>
          <w:sz w:val="22"/>
          <w:lang w:val="pt-BR"/>
        </w:rPr>
      </w:pPr>
      <w:r>
        <w:rPr>
          <w:b/>
          <w:sz w:val="22"/>
        </w:rPr>
        <w:t>DISCENTE:</w:t>
      </w:r>
      <w:r>
        <w:rPr>
          <w:sz w:val="22"/>
        </w:rPr>
        <w:t xml:space="preserve"> </w:t>
      </w:r>
      <w:r>
        <w:rPr>
          <w:sz w:val="22"/>
          <w:lang w:val="pt-BR"/>
        </w:rPr>
        <w:t>Preencher o formulário acima juntamente com o seu (sua) orientador (a).</w:t>
      </w:r>
    </w:p>
    <w:p w:rsidR="00D142B2" w:rsidRPr="00D142B2" w:rsidRDefault="00D142B2" w:rsidP="00D142B2">
      <w:pPr>
        <w:pStyle w:val="SemEspaamento"/>
        <w:jc w:val="center"/>
        <w:rPr>
          <w:b/>
          <w:sz w:val="22"/>
          <w:lang w:val="pt-BR"/>
        </w:rPr>
      </w:pPr>
      <w:r w:rsidRPr="00D142B2">
        <w:rPr>
          <w:b/>
          <w:sz w:val="22"/>
          <w:lang w:val="pt-BR"/>
        </w:rPr>
        <w:t xml:space="preserve">OBS: 01 CRÉDITO CORRESPONDE </w:t>
      </w:r>
      <w:proofErr w:type="gramStart"/>
      <w:r w:rsidRPr="00D142B2">
        <w:rPr>
          <w:b/>
          <w:sz w:val="22"/>
          <w:lang w:val="pt-BR"/>
        </w:rPr>
        <w:t>A</w:t>
      </w:r>
      <w:proofErr w:type="gramEnd"/>
      <w:r w:rsidRPr="00D142B2">
        <w:rPr>
          <w:b/>
          <w:sz w:val="22"/>
          <w:lang w:val="pt-BR"/>
        </w:rPr>
        <w:t xml:space="preserve"> 15H</w:t>
      </w:r>
    </w:p>
    <w:p w:rsidR="00D142B2" w:rsidRPr="00D142B2" w:rsidRDefault="00D142B2" w:rsidP="00D142B2">
      <w:pPr>
        <w:jc w:val="both"/>
        <w:rPr>
          <w:sz w:val="22"/>
          <w:szCs w:val="16"/>
        </w:rPr>
      </w:pPr>
    </w:p>
    <w:sectPr w:rsidR="00D142B2" w:rsidRPr="00D142B2" w:rsidSect="00D142B2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72" w:rsidRDefault="00204C72" w:rsidP="00650259">
      <w:pPr>
        <w:spacing w:after="0" w:line="240" w:lineRule="auto"/>
      </w:pPr>
      <w:r>
        <w:separator/>
      </w:r>
    </w:p>
  </w:endnote>
  <w:end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5ECC36-1370-4B30-A6FC-1E93A36723DB}"/>
    <w:embedBold r:id="rId2" w:fontKey="{61D9C14A-DDAF-4D92-897D-4CE7C11E6808}"/>
    <w:embedBoldItalic r:id="rId3" w:fontKey="{CDF1F81C-A6BA-47DD-8545-784762BA7F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B8073C7-8591-407E-954C-33057B038612}"/>
    <w:embedBold r:id="rId5" w:fontKey="{C20A2862-D747-4104-BAC0-7170ED5E1AC0}"/>
    <w:embedItalic r:id="rId6" w:fontKey="{27A1B08B-ADF2-4E4C-94AD-3ACA7A7D691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4D12BA5-6FE4-48FB-8797-0973926BB0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D58C50-82CA-4E85-8685-47A6E40924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72" w:rsidRDefault="00204C72" w:rsidP="00650259">
      <w:pPr>
        <w:spacing w:after="0" w:line="240" w:lineRule="auto"/>
      </w:pPr>
      <w:r>
        <w:separator/>
      </w:r>
    </w:p>
  </w:footnote>
  <w:foot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A369B43" wp14:editId="1BEF598B">
                <wp:simplePos x="0" y="0"/>
                <wp:positionH relativeFrom="column">
                  <wp:posOffset>-604520</wp:posOffset>
                </wp:positionH>
                <wp:positionV relativeFrom="paragraph">
                  <wp:posOffset>62230</wp:posOffset>
                </wp:positionV>
                <wp:extent cx="1914525" cy="1159510"/>
                <wp:effectExtent l="0" t="0" r="9525" b="254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159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147BE"/>
    <w:multiLevelType w:val="hybridMultilevel"/>
    <w:tmpl w:val="517C5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D2B7BrtyeGMuJ56IBQx/3T0g4Jg=" w:salt="yOeSSgHDeY0JLCUmggHWw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86ECA"/>
    <w:rsid w:val="00204C72"/>
    <w:rsid w:val="002551B2"/>
    <w:rsid w:val="002928D0"/>
    <w:rsid w:val="00296021"/>
    <w:rsid w:val="002C03AA"/>
    <w:rsid w:val="002C56E6"/>
    <w:rsid w:val="002F5396"/>
    <w:rsid w:val="0031086C"/>
    <w:rsid w:val="003222E9"/>
    <w:rsid w:val="003328D5"/>
    <w:rsid w:val="00361E11"/>
    <w:rsid w:val="00373E6D"/>
    <w:rsid w:val="003A3312"/>
    <w:rsid w:val="003B4744"/>
    <w:rsid w:val="003F0847"/>
    <w:rsid w:val="0040090B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6D253F"/>
    <w:rsid w:val="006D438D"/>
    <w:rsid w:val="00700A1A"/>
    <w:rsid w:val="00751721"/>
    <w:rsid w:val="00770F25"/>
    <w:rsid w:val="00774BCE"/>
    <w:rsid w:val="007A35A8"/>
    <w:rsid w:val="007B0A85"/>
    <w:rsid w:val="007C6A52"/>
    <w:rsid w:val="007D2C9D"/>
    <w:rsid w:val="007F7B5D"/>
    <w:rsid w:val="0082043E"/>
    <w:rsid w:val="00836129"/>
    <w:rsid w:val="008567A9"/>
    <w:rsid w:val="00866577"/>
    <w:rsid w:val="00873630"/>
    <w:rsid w:val="00873E89"/>
    <w:rsid w:val="008B44E1"/>
    <w:rsid w:val="008E203A"/>
    <w:rsid w:val="008F23E6"/>
    <w:rsid w:val="0090596C"/>
    <w:rsid w:val="0091229C"/>
    <w:rsid w:val="00935D69"/>
    <w:rsid w:val="00940E73"/>
    <w:rsid w:val="0098597D"/>
    <w:rsid w:val="009F0ACB"/>
    <w:rsid w:val="009F619A"/>
    <w:rsid w:val="009F6DDE"/>
    <w:rsid w:val="00A02BF6"/>
    <w:rsid w:val="00A370A8"/>
    <w:rsid w:val="00A4218F"/>
    <w:rsid w:val="00A4496B"/>
    <w:rsid w:val="00A8443F"/>
    <w:rsid w:val="00AE4261"/>
    <w:rsid w:val="00BC6950"/>
    <w:rsid w:val="00BD4753"/>
    <w:rsid w:val="00BD5CB1"/>
    <w:rsid w:val="00BE6295"/>
    <w:rsid w:val="00BE62EE"/>
    <w:rsid w:val="00C003BA"/>
    <w:rsid w:val="00C23955"/>
    <w:rsid w:val="00C46878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B3FAD"/>
    <w:rsid w:val="00E139C4"/>
    <w:rsid w:val="00E61C09"/>
    <w:rsid w:val="00E677FE"/>
    <w:rsid w:val="00EA46A3"/>
    <w:rsid w:val="00EB3B58"/>
    <w:rsid w:val="00EC7359"/>
    <w:rsid w:val="00EE0152"/>
    <w:rsid w:val="00EE3054"/>
    <w:rsid w:val="00F00606"/>
    <w:rsid w:val="00F01256"/>
    <w:rsid w:val="00F52451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4CC205-BAEE-4A6B-BB5F-CE985AA60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162</Words>
  <Characters>881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