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752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910"/>
        <w:gridCol w:w="1882"/>
        <w:gridCol w:w="387"/>
        <w:gridCol w:w="566"/>
        <w:gridCol w:w="838"/>
        <w:gridCol w:w="72"/>
        <w:gridCol w:w="929"/>
        <w:gridCol w:w="81"/>
        <w:gridCol w:w="1423"/>
        <w:gridCol w:w="2048"/>
      </w:tblGrid>
      <w:tr w:rsidR="00A4496B" w:rsidRPr="00143164" w:rsidTr="003D1539">
        <w:trPr>
          <w:trHeight w:val="325"/>
        </w:trPr>
        <w:tc>
          <w:tcPr>
            <w:tcW w:w="5000" w:type="pct"/>
            <w:gridSpan w:val="11"/>
            <w:shd w:val="clear" w:color="auto" w:fill="1E73AC" w:themeFill="accent2" w:themeFillTint="BF"/>
          </w:tcPr>
          <w:p w:rsidR="00650259" w:rsidRPr="00C30DBD" w:rsidRDefault="006A6EF1" w:rsidP="00BA7B97">
            <w:pPr>
              <w:pStyle w:val="Ttulo1"/>
              <w:ind w:firstLine="34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r w:rsidRPr="00C30DBD">
              <w:rPr>
                <w:rFonts w:asciiTheme="minorHAnsi" w:hAnsiTheme="minorHAnsi" w:cs="Times-Roman"/>
              </w:rPr>
              <w:t xml:space="preserve">SOLICITAÇÃO DE APROVEITAMENTO </w:t>
            </w:r>
            <w:r w:rsidR="00BA7B97" w:rsidRPr="00C30DBD">
              <w:rPr>
                <w:rFonts w:asciiTheme="minorHAnsi" w:hAnsiTheme="minorHAnsi" w:cs="Times-Roman"/>
              </w:rPr>
              <w:t>DE ATIVIDADES COMPLEMENTARES</w:t>
            </w:r>
          </w:p>
        </w:tc>
      </w:tr>
      <w:tr w:rsidR="00A4496B" w:rsidRPr="00143164" w:rsidTr="00141F28">
        <w:tc>
          <w:tcPr>
            <w:tcW w:w="704" w:type="pct"/>
            <w:vAlign w:val="bottom"/>
          </w:tcPr>
          <w:p w:rsidR="00650259" w:rsidRPr="007439B4" w:rsidRDefault="00751721" w:rsidP="00A8443F">
            <w:pPr>
              <w:pStyle w:val="Recuonormal"/>
              <w:ind w:left="34" w:hanging="34"/>
              <w:rPr>
                <w:b/>
                <w:sz w:val="20"/>
                <w:szCs w:val="22"/>
                <w:lang w:val="pt-BR"/>
              </w:rPr>
            </w:pPr>
            <w:permStart w:id="1050950360" w:edGrp="everyone" w:colFirst="1" w:colLast="1"/>
            <w:r w:rsidRPr="007439B4">
              <w:rPr>
                <w:b/>
                <w:sz w:val="20"/>
                <w:szCs w:val="22"/>
                <w:lang w:val="pt-BR"/>
              </w:rPr>
              <w:t>Requerente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4296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7439B4" w:rsidRDefault="00650259" w:rsidP="00751721">
            <w:pPr>
              <w:tabs>
                <w:tab w:val="left" w:pos="4570"/>
              </w:tabs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:rsidTr="00141F28">
        <w:tc>
          <w:tcPr>
            <w:tcW w:w="704" w:type="pct"/>
            <w:vAlign w:val="bottom"/>
          </w:tcPr>
          <w:p w:rsidR="00751721" w:rsidRPr="007439B4" w:rsidRDefault="00751721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1200504784" w:edGrp="everyone" w:colFirst="3" w:colLast="3"/>
            <w:permStart w:id="890003086" w:edGrp="everyone" w:colFirst="1" w:colLast="1"/>
            <w:permEnd w:id="1050950360"/>
            <w:r w:rsidRPr="007439B4">
              <w:rPr>
                <w:b/>
                <w:sz w:val="20"/>
                <w:szCs w:val="22"/>
                <w:lang w:val="pt-BR"/>
              </w:rPr>
              <w:t>Nº Matrícula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1761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A4496B">
            <w:pPr>
              <w:spacing w:before="120"/>
              <w:ind w:left="2564" w:right="-392" w:hanging="2529"/>
              <w:rPr>
                <w:sz w:val="20"/>
                <w:szCs w:val="22"/>
                <w:lang w:val="pt-BR"/>
              </w:rPr>
            </w:pPr>
          </w:p>
        </w:tc>
        <w:tc>
          <w:tcPr>
            <w:tcW w:w="394" w:type="pct"/>
            <w:vAlign w:val="bottom"/>
          </w:tcPr>
          <w:p w:rsidR="00751721" w:rsidRPr="00C30DBD" w:rsidRDefault="002551B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i/>
                <w:sz w:val="20"/>
                <w:szCs w:val="22"/>
                <w:lang w:val="pt-BR"/>
              </w:rPr>
            </w:pPr>
            <w:r w:rsidRPr="00C30DBD">
              <w:rPr>
                <w:i/>
                <w:sz w:val="20"/>
                <w:szCs w:val="22"/>
                <w:lang w:val="pt-BR"/>
              </w:rPr>
              <w:t xml:space="preserve"> </w:t>
            </w:r>
            <w:r w:rsidR="00C30DBD" w:rsidRPr="00C30DBD">
              <w:rPr>
                <w:b/>
                <w:i/>
                <w:sz w:val="20"/>
                <w:szCs w:val="22"/>
                <w:lang w:val="pt-BR"/>
              </w:rPr>
              <w:t>E-mail:</w:t>
            </w:r>
          </w:p>
        </w:tc>
        <w:tc>
          <w:tcPr>
            <w:tcW w:w="2140" w:type="pct"/>
            <w:gridSpan w:val="5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72012" w:rsidRPr="00143164" w:rsidTr="00141F28">
        <w:tc>
          <w:tcPr>
            <w:tcW w:w="1132" w:type="pct"/>
            <w:gridSpan w:val="2"/>
            <w:vAlign w:val="bottom"/>
          </w:tcPr>
          <w:p w:rsidR="00272012" w:rsidRPr="007439B4" w:rsidRDefault="00272012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1994668802" w:edGrp="everyone" w:colFirst="3" w:colLast="3"/>
            <w:permStart w:id="153964192" w:edGrp="everyone" w:colFirst="1" w:colLast="1"/>
            <w:permEnd w:id="1200504784"/>
            <w:permEnd w:id="890003086"/>
            <w:r>
              <w:rPr>
                <w:b/>
                <w:sz w:val="20"/>
                <w:szCs w:val="22"/>
                <w:lang w:val="pt-BR"/>
              </w:rPr>
              <w:t>Nome do Orientador (a):</w:t>
            </w:r>
          </w:p>
        </w:tc>
        <w:tc>
          <w:tcPr>
            <w:tcW w:w="1761" w:type="pct"/>
            <w:gridSpan w:val="5"/>
            <w:tcBorders>
              <w:bottom w:val="single" w:sz="4" w:space="0" w:color="auto"/>
            </w:tcBorders>
            <w:vAlign w:val="bottom"/>
          </w:tcPr>
          <w:p w:rsidR="00272012" w:rsidRPr="007439B4" w:rsidRDefault="00272012" w:rsidP="003D1539">
            <w:pPr>
              <w:spacing w:before="120"/>
              <w:ind w:left="-108" w:right="-392" w:firstLine="144"/>
              <w:rPr>
                <w:sz w:val="20"/>
                <w:szCs w:val="22"/>
                <w:lang w:val="pt-BR"/>
              </w:rPr>
            </w:pPr>
          </w:p>
        </w:tc>
        <w:tc>
          <w:tcPr>
            <w:tcW w:w="437" w:type="pct"/>
            <w:vAlign w:val="bottom"/>
          </w:tcPr>
          <w:p w:rsidR="00272012" w:rsidRPr="00272012" w:rsidRDefault="00272012" w:rsidP="00C30DBD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0"/>
                <w:szCs w:val="22"/>
                <w:lang w:val="pt-BR"/>
              </w:rPr>
            </w:pPr>
            <w:r w:rsidRPr="00272012">
              <w:rPr>
                <w:b/>
                <w:sz w:val="20"/>
                <w:szCs w:val="22"/>
                <w:lang w:val="pt-BR"/>
              </w:rPr>
              <w:t>Telefone:</w:t>
            </w:r>
          </w:p>
        </w:tc>
        <w:tc>
          <w:tcPr>
            <w:tcW w:w="1669" w:type="pct"/>
            <w:gridSpan w:val="3"/>
            <w:tcBorders>
              <w:bottom w:val="single" w:sz="4" w:space="0" w:color="auto"/>
            </w:tcBorders>
            <w:vAlign w:val="bottom"/>
          </w:tcPr>
          <w:p w:rsidR="00272012" w:rsidRPr="007439B4" w:rsidRDefault="00272012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permEnd w:id="1994668802"/>
      <w:permEnd w:id="153964192"/>
      <w:tr w:rsidR="00A4496B" w:rsidRPr="00143164" w:rsidTr="00272012">
        <w:trPr>
          <w:trHeight w:val="70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A6EF1" w:rsidRDefault="00BA7B97" w:rsidP="007439B4">
            <w:pPr>
              <w:pStyle w:val="SemEspaamento"/>
              <w:jc w:val="both"/>
              <w:rPr>
                <w:b/>
                <w:sz w:val="20"/>
                <w:u w:val="single"/>
              </w:rPr>
            </w:pPr>
            <w:r w:rsidRPr="00BA7B97">
              <w:rPr>
                <w:rFonts w:ascii="Times New Roman" w:hAnsi="Times New Roman" w:cs="Times New Roman"/>
                <w:noProof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8EF212" wp14:editId="53E96A50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151765</wp:posOffset>
                      </wp:positionV>
                      <wp:extent cx="3657600" cy="2466975"/>
                      <wp:effectExtent l="0" t="0" r="0" b="9525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artigo científico em revista qualis (20h),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resenha em revista qualis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d) texto de opinião artística em jornais, revistas e veículos análogos (5h).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VI – Participação: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a) em organização de evento acadêmico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de comissão julgadora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de orientação de trabalho de conclusão de curso e plano de estudo de Iniciação Científica (5h),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d) como ouvinte em banca de defesa de dissertação de mestrado e tese de doutorado (2h);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e) em cursos e mini-cursos (5h).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VII – Certificado de desenvolvimento de: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a) workshop (10h), 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b) oficina (10h),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c) minicurso (10h).</w:t>
                                  </w:r>
                                </w:p>
                                <w:p w:rsidR="00BA7B97" w:rsidRPr="00BA7B97" w:rsidRDefault="00BA7B97" w:rsidP="00BA7B97">
                                  <w:pPr>
                                    <w:pStyle w:val="SemEspaamento"/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A7B97">
                                    <w:rPr>
                                      <w:rFonts w:ascii="Times New Roman" w:hAnsi="Times New Roman" w:cs="Times New Roman"/>
                                    </w:rPr>
                                    <w:t>VIII – Seminário de Dissertação promovido pelo Programa (15h).</w:t>
                                  </w:r>
                                </w:p>
                                <w:p w:rsidR="00BA7B97" w:rsidRDefault="00BA7B9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245.3pt;margin-top:11.95pt;width:4in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" stroked="f">
                      <v:textbox>
                        <w:txbxContent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artigo científico em revista qualis (20h),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resenha em revista qualis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d) texto de opinião artística em jornais, revistas e veículos análogos (5h).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VI – Participação: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a) em organização de evento acadêmico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de comissão julgadora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de orientação de trabalho de conclusão de curso e plano de estudo de Iniciação Científica (5h),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d) como ouvinte em banca de defesa de dissertação de mestrado e tese de doutorado (2h);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e) em cursos e mini-cursos (5h).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VII – Certificado de desenvolvimento de: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 xml:space="preserve">a) workshop (10h), 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b) oficina (10h),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c) minicurso (10h).</w:t>
                            </w:r>
                          </w:p>
                          <w:p w:rsidR="00BA7B97" w:rsidRPr="00BA7B97" w:rsidRDefault="00BA7B97" w:rsidP="00BA7B97">
                            <w:pPr>
                              <w:pStyle w:val="SemEspaamento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7B97">
                              <w:rPr>
                                <w:rFonts w:ascii="Times New Roman" w:hAnsi="Times New Roman" w:cs="Times New Roman"/>
                              </w:rPr>
                              <w:t>VIII – Seminário de Dissertação promovido pelo Programa (15h).</w:t>
                            </w:r>
                          </w:p>
                          <w:p w:rsidR="00BA7B97" w:rsidRDefault="00BA7B97"/>
                        </w:txbxContent>
                      </v:textbox>
                    </v:shape>
                  </w:pict>
                </mc:Fallback>
              </mc:AlternateContent>
            </w:r>
            <w:r w:rsidR="00A02BF6" w:rsidRPr="007439B4">
              <w:rPr>
                <w:b/>
                <w:sz w:val="20"/>
                <w:u w:val="single"/>
                <w:lang w:val="pt-BR"/>
              </w:rPr>
              <w:t>S</w:t>
            </w:r>
            <w:r w:rsidR="00A02BF6" w:rsidRPr="007439B4">
              <w:rPr>
                <w:b/>
                <w:sz w:val="20"/>
                <w:u w:val="single"/>
              </w:rPr>
              <w:t>olicito avaliação para aproveitame</w:t>
            </w:r>
            <w:r w:rsidR="006A6EF1" w:rsidRPr="007439B4">
              <w:rPr>
                <w:b/>
                <w:sz w:val="20"/>
                <w:u w:val="single"/>
              </w:rPr>
              <w:t>nto de créditos das Atividades Complementares</w:t>
            </w:r>
            <w:r>
              <w:rPr>
                <w:b/>
                <w:sz w:val="20"/>
                <w:u w:val="single"/>
              </w:rPr>
              <w:t xml:space="preserve"> </w:t>
            </w:r>
            <w:r w:rsidR="00A02BF6" w:rsidRPr="007439B4">
              <w:rPr>
                <w:b/>
                <w:sz w:val="20"/>
                <w:u w:val="single"/>
              </w:rPr>
              <w:t>registradas abaixo, com comprovantes</w:t>
            </w:r>
            <w:r w:rsidR="007439B4">
              <w:rPr>
                <w:b/>
                <w:sz w:val="20"/>
                <w:u w:val="single"/>
              </w:rPr>
              <w:t xml:space="preserve"> em anexo em PDF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 xml:space="preserve">I – Certificado de palestra proferida em evento científico-cultural: 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regional (5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nacional (10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c) internacional (15 horas).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II – Certificado de comunicação em evento científico: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regional (5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nacional (10 horas),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c) internacional (15 horas).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III – Publicação de livro com produção crítico-literária como: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autor (20h),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organizador (10h),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IV - Publicação de livro com produção de natureza artística: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a) autor (10h),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b) co-autor (5h).</w:t>
            </w:r>
          </w:p>
          <w:p w:rsidR="00BA7B97" w:rsidRPr="006849A8" w:rsidRDefault="00BA7B97" w:rsidP="00BA7B97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6849A8">
              <w:rPr>
                <w:rFonts w:ascii="Times New Roman" w:hAnsi="Times New Roman" w:cs="Times New Roman"/>
                <w:sz w:val="18"/>
                <w:szCs w:val="20"/>
              </w:rPr>
              <w:t>V - Publicação:</w:t>
            </w:r>
          </w:p>
          <w:p w:rsidR="00BA7B97" w:rsidRPr="00C30DBD" w:rsidRDefault="00C30DBD" w:rsidP="00C30DB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a)</w:t>
            </w:r>
            <w:r w:rsidR="00BA7B97" w:rsidRPr="00C30DBD">
              <w:rPr>
                <w:rFonts w:ascii="Times New Roman" w:hAnsi="Times New Roman" w:cs="Times New Roman"/>
                <w:sz w:val="18"/>
                <w:szCs w:val="20"/>
              </w:rPr>
              <w:t>capítulo de livro (15h),</w:t>
            </w:r>
            <w:r w:rsidR="00BA7B97" w:rsidRPr="00C30DBD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:rsidR="00C30DBD" w:rsidRDefault="00C30DBD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3D1539" w:rsidRPr="00BA7B97" w:rsidRDefault="003D1539" w:rsidP="00BA7B9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AA5EC8" w:rsidRPr="00143164" w:rsidTr="00995E7A">
        <w:trPr>
          <w:trHeight w:val="360"/>
        </w:trPr>
        <w:tc>
          <w:tcPr>
            <w:tcW w:w="4037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A5EC8" w:rsidRPr="003D1539" w:rsidRDefault="00AA5EC8" w:rsidP="00AE4261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PREENCHIMENTO DISCENTE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3D1539" w:rsidRDefault="00AA5EC8" w:rsidP="00AA5EC8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PREENCHIMENTO DOCENTE</w:t>
            </w:r>
          </w:p>
        </w:tc>
      </w:tr>
      <w:tr w:rsidR="00272012" w:rsidRPr="00143164" w:rsidTr="00995E7A">
        <w:trPr>
          <w:trHeight w:val="360"/>
        </w:trPr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ATIVIDADE</w:t>
            </w:r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CLASSIFICAÇÃO DA ATIVIDADE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BA7B97" w:rsidRPr="003D1539" w:rsidRDefault="00BA7B97" w:rsidP="00C171EB">
            <w:pPr>
              <w:pStyle w:val="Ttulo1"/>
              <w:jc w:val="center"/>
              <w:outlineLvl w:val="0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sz w:val="22"/>
                <w:szCs w:val="22"/>
                <w:lang w:val="pt-BR"/>
              </w:rPr>
              <w:t>CARGA HORÁRIA</w:t>
            </w:r>
          </w:p>
        </w:tc>
        <w:tc>
          <w:tcPr>
            <w:tcW w:w="9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BA7B97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</w:pPr>
            <w:r w:rsidRPr="003D1539">
              <w:rPr>
                <w:rFonts w:asciiTheme="minorHAnsi" w:hAnsiTheme="minorHAnsi"/>
                <w:color w:val="000000" w:themeColor="text1"/>
                <w:sz w:val="22"/>
                <w:szCs w:val="22"/>
                <w:lang w:val="pt-BR"/>
              </w:rPr>
              <w:t xml:space="preserve"> CARGA HORÁRIA</w:t>
            </w: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393309038" w:edGrp="everyone" w:colFirst="0" w:colLast="0"/>
            <w:permStart w:id="1925841345" w:ed="PUCGOIAS\giovanne" w:colFirst="0" w:colLast="0"/>
            <w:permStart w:id="1171525293" w:edGrp="everyone" w:colFirst="1" w:colLast="1"/>
            <w:permStart w:id="413215563" w:ed="PUCGOIAS\giovanne" w:colFirst="1" w:colLast="1"/>
            <w:permStart w:id="755309540" w:edGrp="everyone" w:colFirst="2" w:colLast="2"/>
            <w:permStart w:id="443499024" w:edGrp="everyone" w:colFirst="3" w:colLast="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80344209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038857175" w:edGrp="everyone" w:colFirst="0" w:colLast="0"/>
            <w:permStart w:id="420503208" w:ed="PUCGOIAS\giovanne" w:colFirst="0" w:colLast="0"/>
            <w:permStart w:id="896677936" w:edGrp="everyone" w:colFirst="1" w:colLast="1"/>
            <w:permStart w:id="199035534" w:edGrp="everyone" w:colFirst="2" w:colLast="2"/>
            <w:permStart w:id="1748712440" w:edGrp="everyone" w:colFirst="3" w:colLast="3"/>
            <w:permEnd w:id="393309038"/>
            <w:permEnd w:id="1925841345"/>
            <w:permEnd w:id="1171525293"/>
            <w:permEnd w:id="413215563"/>
            <w:permEnd w:id="755309540"/>
            <w:permEnd w:id="443499024"/>
            <w:permEnd w:id="180344209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4342121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A02BF6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595552039" w:edGrp="everyone" w:colFirst="0" w:colLast="0"/>
            <w:permStart w:id="457582661" w:ed="PUCGOIAS\giovanne" w:colFirst="0" w:colLast="0"/>
            <w:permStart w:id="1422882035" w:edGrp="everyone" w:colFirst="1" w:colLast="1"/>
            <w:permStart w:id="581453752" w:edGrp="everyone" w:colFirst="2" w:colLast="2"/>
            <w:permStart w:id="155532491" w:edGrp="everyone" w:colFirst="3" w:colLast="3"/>
            <w:permEnd w:id="2038857175"/>
            <w:permEnd w:id="420503208"/>
            <w:permEnd w:id="896677936"/>
            <w:permEnd w:id="199035534"/>
            <w:permEnd w:id="1748712440"/>
            <w:permEnd w:id="144342121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4152357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601917292" w:edGrp="everyone" w:colFirst="0" w:colLast="0"/>
            <w:permStart w:id="766132882" w:ed="PUCGOIAS\giovanne" w:colFirst="0" w:colLast="0"/>
            <w:permStart w:id="55446851" w:edGrp="everyone" w:colFirst="1" w:colLast="1"/>
            <w:permStart w:id="1800368204" w:edGrp="everyone" w:colFirst="2" w:colLast="2"/>
            <w:permStart w:id="1681000934" w:edGrp="everyone" w:colFirst="3" w:colLast="3"/>
            <w:permEnd w:id="1595552039"/>
            <w:permEnd w:id="457582661"/>
            <w:permEnd w:id="1422882035"/>
            <w:permEnd w:id="581453752"/>
            <w:permEnd w:id="155532491"/>
            <w:permEnd w:id="194152357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79783937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177487141" w:edGrp="everyone" w:colFirst="0" w:colLast="0"/>
            <w:permStart w:id="1674850332" w:ed="PUCGOIAS\giovanne" w:colFirst="0" w:colLast="0"/>
            <w:permStart w:id="129964303" w:edGrp="everyone" w:colFirst="1" w:colLast="1"/>
            <w:permStart w:id="80628844" w:edGrp="everyone" w:colFirst="2" w:colLast="2"/>
            <w:permStart w:id="924320361" w:edGrp="everyone" w:colFirst="3" w:colLast="3"/>
            <w:permEnd w:id="1601917292"/>
            <w:permEnd w:id="766132882"/>
            <w:permEnd w:id="55446851"/>
            <w:permEnd w:id="1800368204"/>
            <w:permEnd w:id="1681000934"/>
            <w:permEnd w:id="1179783937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448953812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85564511" w:edGrp="everyone" w:colFirst="0" w:colLast="0"/>
            <w:permStart w:id="566386007" w:ed="PUCGOIAS\giovanne" w:colFirst="0" w:colLast="0"/>
            <w:permStart w:id="1702057294" w:edGrp="everyone" w:colFirst="1" w:colLast="1"/>
            <w:permStart w:id="21900070" w:edGrp="everyone" w:colFirst="2" w:colLast="2"/>
            <w:permStart w:id="695152637" w:edGrp="everyone" w:colFirst="3" w:colLast="3"/>
            <w:permEnd w:id="1177487141"/>
            <w:permEnd w:id="1674850332"/>
            <w:permEnd w:id="129964303"/>
            <w:permEnd w:id="80628844"/>
            <w:permEnd w:id="924320361"/>
            <w:permEnd w:id="1448953812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750928043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05542335" w:edGrp="everyone" w:colFirst="0" w:colLast="0"/>
            <w:permStart w:id="1035021115" w:ed="PUCGOIAS\giovanne" w:colFirst="0" w:colLast="0"/>
            <w:permStart w:id="210205530" w:edGrp="everyone" w:colFirst="1" w:colLast="1"/>
            <w:permStart w:id="986664305" w:edGrp="everyone" w:colFirst="2" w:colLast="2"/>
            <w:permStart w:id="1100308190" w:edGrp="everyone" w:colFirst="3" w:colLast="3"/>
            <w:permEnd w:id="185564511"/>
            <w:permEnd w:id="566386007"/>
            <w:permEnd w:id="1702057294"/>
            <w:permEnd w:id="21900070"/>
            <w:permEnd w:id="695152637"/>
            <w:permEnd w:id="750928043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325151840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272012" w:rsidRPr="00143164" w:rsidTr="00995E7A"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616684" w:edGrp="everyone" w:colFirst="0" w:colLast="0"/>
            <w:permStart w:id="1171682973" w:ed="PUCGOIAS\giovanne" w:colFirst="0" w:colLast="0"/>
            <w:permStart w:id="474965673" w:edGrp="everyone" w:colFirst="1" w:colLast="1"/>
            <w:permStart w:id="1739270625" w:edGrp="everyone" w:colFirst="2" w:colLast="2"/>
            <w:permStart w:id="1755602802" w:edGrp="everyone" w:colFirst="3" w:colLast="3"/>
            <w:permEnd w:id="205542335"/>
            <w:permEnd w:id="1035021115"/>
            <w:permEnd w:id="210205530"/>
            <w:permEnd w:id="986664305"/>
            <w:permEnd w:id="1100308190"/>
            <w:permEnd w:id="1325151840"/>
          </w:p>
        </w:tc>
        <w:tc>
          <w:tcPr>
            <w:tcW w:w="11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117678836" w:edGrp="everyone" w:colFirst="0" w:colLast="0"/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7B97" w:rsidRPr="003D1539" w:rsidRDefault="00BA7B97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BA7B97" w:rsidRPr="003D1539" w:rsidRDefault="00BA7B97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bookmarkStart w:id="0" w:name="_GoBack"/>
        <w:bookmarkEnd w:id="0"/>
      </w:tr>
      <w:permEnd w:id="616684"/>
      <w:permEnd w:id="1171682973"/>
      <w:permEnd w:id="474965673"/>
      <w:permEnd w:id="1739270625"/>
      <w:permEnd w:id="1755602802"/>
      <w:permEnd w:id="2117678836"/>
      <w:tr w:rsidR="00E34369" w:rsidRPr="00143164" w:rsidTr="00141F28">
        <w:tc>
          <w:tcPr>
            <w:tcW w:w="2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 xml:space="preserve">Total de horas: </w:t>
            </w:r>
            <w:permStart w:id="1908675440" w:edGrp="everyone"/>
            <w:r w:rsidRPr="003D1539">
              <w:rPr>
                <w:sz w:val="22"/>
                <w:szCs w:val="22"/>
                <w:lang w:val="pt-BR"/>
              </w:rPr>
              <w:t xml:space="preserve">       </w:t>
            </w:r>
          </w:p>
        </w:tc>
        <w:permEnd w:id="1908675440"/>
        <w:tc>
          <w:tcPr>
            <w:tcW w:w="201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BA7B97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>Total de Créditos:</w:t>
            </w:r>
            <w:permStart w:id="1456818262" w:edGrp="everyone"/>
            <w:r w:rsidRPr="003D1539">
              <w:rPr>
                <w:sz w:val="22"/>
                <w:szCs w:val="22"/>
                <w:lang w:val="pt-BR"/>
              </w:rPr>
              <w:t xml:space="preserve">        </w:t>
            </w:r>
            <w:permEnd w:id="1456818262"/>
            <w:r w:rsidRPr="003D1539">
              <w:rPr>
                <w:sz w:val="22"/>
                <w:szCs w:val="22"/>
                <w:lang w:val="pt-BR"/>
              </w:rPr>
              <w:t xml:space="preserve"> 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E34369" w:rsidRPr="003D1539" w:rsidRDefault="00E34369" w:rsidP="00AE4261">
            <w:pPr>
              <w:spacing w:before="120"/>
              <w:rPr>
                <w:sz w:val="22"/>
                <w:szCs w:val="22"/>
                <w:lang w:val="pt-BR"/>
              </w:rPr>
            </w:pPr>
            <w:r w:rsidRPr="003D1539">
              <w:rPr>
                <w:sz w:val="22"/>
                <w:szCs w:val="22"/>
                <w:lang w:val="pt-BR"/>
              </w:rPr>
              <w:t xml:space="preserve">Data: </w:t>
            </w:r>
            <w:permStart w:id="1282831422" w:edGrp="everyone"/>
            <w:r w:rsidRPr="003D1539">
              <w:rPr>
                <w:sz w:val="22"/>
                <w:szCs w:val="22"/>
                <w:lang w:val="pt-BR"/>
              </w:rPr>
              <w:t xml:space="preserve">     </w:t>
            </w:r>
            <w:permEnd w:id="1282831422"/>
          </w:p>
        </w:tc>
      </w:tr>
      <w:tr w:rsidR="00AA5EC8" w:rsidRPr="00143164" w:rsidTr="00141F28">
        <w:tc>
          <w:tcPr>
            <w:tcW w:w="704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A5EC8" w:rsidRPr="00143164" w:rsidTr="00141F28">
        <w:tc>
          <w:tcPr>
            <w:tcW w:w="704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96" w:type="pct"/>
            <w:gridSpan w:val="10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141F28" w:rsidRDefault="00141F28" w:rsidP="00141F28">
      <w:pPr>
        <w:pStyle w:val="PargrafodaLista"/>
        <w:jc w:val="both"/>
        <w:rPr>
          <w:sz w:val="22"/>
          <w:lang w:val="pt-BR"/>
        </w:rPr>
      </w:pPr>
      <w:r>
        <w:rPr>
          <w:b/>
          <w:sz w:val="22"/>
        </w:rPr>
        <w:t>DISCENTE</w:t>
      </w:r>
      <w:r w:rsidRPr="00153B05">
        <w:rPr>
          <w:b/>
          <w:sz w:val="22"/>
        </w:rPr>
        <w:t>:</w:t>
      </w:r>
      <w:r w:rsidRPr="00153B05">
        <w:rPr>
          <w:sz w:val="22"/>
        </w:rPr>
        <w:t xml:space="preserve"> </w:t>
      </w:r>
      <w:r>
        <w:rPr>
          <w:sz w:val="22"/>
          <w:lang w:val="pt-BR"/>
        </w:rPr>
        <w:t>Preencher o formulário acima juntamente com o seu (sua) orientador (a).</w:t>
      </w:r>
    </w:p>
    <w:p w:rsidR="00D142B2" w:rsidRPr="00AA5EC8" w:rsidRDefault="007439B4" w:rsidP="00141F28">
      <w:pPr>
        <w:pStyle w:val="PargrafodaLista"/>
        <w:numPr>
          <w:ilvl w:val="0"/>
          <w:numId w:val="28"/>
        </w:numPr>
        <w:jc w:val="both"/>
        <w:rPr>
          <w:sz w:val="20"/>
          <w:szCs w:val="16"/>
        </w:rPr>
      </w:pPr>
      <w:r w:rsidRPr="00D142B2">
        <w:rPr>
          <w:sz w:val="20"/>
          <w:szCs w:val="16"/>
        </w:rPr>
        <w:t>SÓ SERÃO REGIS</w:t>
      </w:r>
      <w:r>
        <w:rPr>
          <w:sz w:val="20"/>
          <w:szCs w:val="16"/>
        </w:rPr>
        <w:t>TRADOS OS CRÉDITOS COMPLETOS</w:t>
      </w:r>
      <w:r w:rsidR="00141F28">
        <w:rPr>
          <w:sz w:val="20"/>
          <w:szCs w:val="16"/>
        </w:rPr>
        <w:t xml:space="preserve">, OU SEJA, </w:t>
      </w:r>
      <w:proofErr w:type="gramStart"/>
      <w:r w:rsidR="00141F28">
        <w:rPr>
          <w:sz w:val="20"/>
          <w:szCs w:val="16"/>
        </w:rPr>
        <w:t>4</w:t>
      </w:r>
      <w:proofErr w:type="gramEnd"/>
      <w:r w:rsidR="00141F28">
        <w:rPr>
          <w:sz w:val="20"/>
          <w:szCs w:val="16"/>
        </w:rPr>
        <w:t xml:space="preserve"> CRÉDITOS (60H)</w:t>
      </w:r>
      <w:r>
        <w:rPr>
          <w:sz w:val="20"/>
          <w:szCs w:val="16"/>
        </w:rPr>
        <w:t>.</w:t>
      </w:r>
    </w:p>
    <w:sectPr w:rsidR="00D142B2" w:rsidRPr="00AA5EC8" w:rsidSect="003D1539">
      <w:headerReference w:type="default" r:id="rId12"/>
      <w:footerReference w:type="default" r:id="rId13"/>
      <w:pgSz w:w="11906" w:h="16838" w:code="9"/>
      <w:pgMar w:top="80" w:right="1440" w:bottom="31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8E9" w:rsidRDefault="00D238E9" w:rsidP="00650259">
      <w:pPr>
        <w:spacing w:after="0" w:line="240" w:lineRule="auto"/>
      </w:pPr>
      <w:r>
        <w:separator/>
      </w:r>
    </w:p>
  </w:endnote>
  <w:endnote w:type="continuationSeparator" w:id="0">
    <w:p w:rsidR="00D238E9" w:rsidRDefault="00D238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39D678-0B58-45F5-BE04-88A520239980}"/>
    <w:embedBold r:id="rId2" w:fontKey="{DEC2AB18-474E-4CB9-8717-10020742F96E}"/>
    <w:embedItalic r:id="rId3" w:fontKey="{9011AB6C-BF11-4229-AD22-DA0053932D3C}"/>
    <w:embedBoldItalic r:id="rId4" w:fontKey="{2D1A3F5D-A56D-4DB1-87E4-F170D91F29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7799713-E0D7-4DFE-8018-DA9FB3F2CDE2}"/>
    <w:embedBold r:id="rId6" w:fontKey="{80A1EC62-5976-42EC-8499-B606D3AE43BD}"/>
    <w:embedItalic r:id="rId7" w:fontKey="{BE07D716-1C5A-456C-8E98-C77FB51B943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8FE4C9D8-918A-4D56-9475-8601E8240A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EE14196-9964-4E28-BE0C-8C4C2F8AA8F3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8E9" w:rsidRDefault="00D238E9" w:rsidP="00650259">
      <w:pPr>
        <w:spacing w:after="0" w:line="240" w:lineRule="auto"/>
      </w:pPr>
      <w:r>
        <w:separator/>
      </w:r>
    </w:p>
  </w:footnote>
  <w:footnote w:type="continuationSeparator" w:id="0">
    <w:p w:rsidR="00D238E9" w:rsidRDefault="00D238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:rsidTr="003D1539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D8E2149" wp14:editId="409FB886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0F25D1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0F25D1">
            <w:rPr>
              <w:rFonts w:ascii="Times New Roman" w:hAnsi="Times New Roman" w:cs="Times New Roman"/>
              <w:b/>
              <w:sz w:val="20"/>
            </w:rPr>
            <w:t>LETRAS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F0B3B2D"/>
    <w:multiLevelType w:val="hybridMultilevel"/>
    <w:tmpl w:val="3A3444B2"/>
    <w:lvl w:ilvl="0" w:tplc="E94CB75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3D96251"/>
    <w:multiLevelType w:val="hybridMultilevel"/>
    <w:tmpl w:val="5BFAEB2A"/>
    <w:lvl w:ilvl="0" w:tplc="28FA61F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97F14"/>
    <w:multiLevelType w:val="hybridMultilevel"/>
    <w:tmpl w:val="C8CA8D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B674DC"/>
    <w:multiLevelType w:val="hybridMultilevel"/>
    <w:tmpl w:val="F5602734"/>
    <w:lvl w:ilvl="0" w:tplc="C3005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7ED"/>
    <w:multiLevelType w:val="hybridMultilevel"/>
    <w:tmpl w:val="08C6E1C8"/>
    <w:lvl w:ilvl="0" w:tplc="0DA0086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7"/>
  </w:num>
  <w:num w:numId="5">
    <w:abstractNumId w:val="18"/>
  </w:num>
  <w:num w:numId="6">
    <w:abstractNumId w:val="25"/>
  </w:num>
  <w:num w:numId="7">
    <w:abstractNumId w:val="11"/>
  </w:num>
  <w:num w:numId="8">
    <w:abstractNumId w:val="15"/>
  </w:num>
  <w:num w:numId="9">
    <w:abstractNumId w:val="23"/>
  </w:num>
  <w:num w:numId="10">
    <w:abstractNumId w:val="2"/>
  </w:num>
  <w:num w:numId="11">
    <w:abstractNumId w:val="10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2"/>
  </w:num>
  <w:num w:numId="17">
    <w:abstractNumId w:val="4"/>
  </w:num>
  <w:num w:numId="18">
    <w:abstractNumId w:val="27"/>
  </w:num>
  <w:num w:numId="19">
    <w:abstractNumId w:val="24"/>
  </w:num>
  <w:num w:numId="20">
    <w:abstractNumId w:val="19"/>
  </w:num>
  <w:num w:numId="21">
    <w:abstractNumId w:val="26"/>
  </w:num>
  <w:num w:numId="22">
    <w:abstractNumId w:val="9"/>
  </w:num>
  <w:num w:numId="23">
    <w:abstractNumId w:val="20"/>
  </w:num>
  <w:num w:numId="24">
    <w:abstractNumId w:val="7"/>
  </w:num>
  <w:num w:numId="25">
    <w:abstractNumId w:val="1"/>
  </w:num>
  <w:num w:numId="26">
    <w:abstractNumId w:val="8"/>
  </w:num>
  <w:num w:numId="27">
    <w:abstractNumId w:val="5"/>
  </w:num>
  <w:num w:numId="28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IFzgpgck/sYtkh6C1dA0ox+b1WM=" w:salt="sEsNtFjmueHx8OyKmM6X5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0F25D1"/>
    <w:rsid w:val="00132430"/>
    <w:rsid w:val="00141F28"/>
    <w:rsid w:val="00143164"/>
    <w:rsid w:val="001727CA"/>
    <w:rsid w:val="00172997"/>
    <w:rsid w:val="00186ECA"/>
    <w:rsid w:val="001A5075"/>
    <w:rsid w:val="002114A6"/>
    <w:rsid w:val="002551B2"/>
    <w:rsid w:val="00272012"/>
    <w:rsid w:val="002928D0"/>
    <w:rsid w:val="002C03AA"/>
    <w:rsid w:val="002C56E6"/>
    <w:rsid w:val="002F5396"/>
    <w:rsid w:val="0031086C"/>
    <w:rsid w:val="003222E9"/>
    <w:rsid w:val="003328D5"/>
    <w:rsid w:val="00361E11"/>
    <w:rsid w:val="00373E6D"/>
    <w:rsid w:val="00391AE5"/>
    <w:rsid w:val="003A3312"/>
    <w:rsid w:val="003B4744"/>
    <w:rsid w:val="003D1539"/>
    <w:rsid w:val="003F0847"/>
    <w:rsid w:val="0040090B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41E2A"/>
    <w:rsid w:val="00577E06"/>
    <w:rsid w:val="00590C78"/>
    <w:rsid w:val="005A3BF7"/>
    <w:rsid w:val="005D6220"/>
    <w:rsid w:val="005E1737"/>
    <w:rsid w:val="005E2545"/>
    <w:rsid w:val="005F2035"/>
    <w:rsid w:val="005F7990"/>
    <w:rsid w:val="00600B18"/>
    <w:rsid w:val="0063739C"/>
    <w:rsid w:val="00637FDF"/>
    <w:rsid w:val="00650259"/>
    <w:rsid w:val="006A6EF1"/>
    <w:rsid w:val="00700A1A"/>
    <w:rsid w:val="007439B4"/>
    <w:rsid w:val="00751721"/>
    <w:rsid w:val="00770F25"/>
    <w:rsid w:val="007A35A8"/>
    <w:rsid w:val="007B0A85"/>
    <w:rsid w:val="007C6A52"/>
    <w:rsid w:val="007D2C9D"/>
    <w:rsid w:val="007F7B5D"/>
    <w:rsid w:val="0082043E"/>
    <w:rsid w:val="00836129"/>
    <w:rsid w:val="00873630"/>
    <w:rsid w:val="00873E89"/>
    <w:rsid w:val="008B2CA8"/>
    <w:rsid w:val="008B44E1"/>
    <w:rsid w:val="008E203A"/>
    <w:rsid w:val="008F23E6"/>
    <w:rsid w:val="0090596C"/>
    <w:rsid w:val="0091229C"/>
    <w:rsid w:val="00936872"/>
    <w:rsid w:val="00940E73"/>
    <w:rsid w:val="0098597D"/>
    <w:rsid w:val="00995E7A"/>
    <w:rsid w:val="009F0ACB"/>
    <w:rsid w:val="009F619A"/>
    <w:rsid w:val="009F6DDE"/>
    <w:rsid w:val="00A02BF6"/>
    <w:rsid w:val="00A0741D"/>
    <w:rsid w:val="00A370A8"/>
    <w:rsid w:val="00A4218F"/>
    <w:rsid w:val="00A4496B"/>
    <w:rsid w:val="00A8443F"/>
    <w:rsid w:val="00AA5EC8"/>
    <w:rsid w:val="00AE4261"/>
    <w:rsid w:val="00BA7B97"/>
    <w:rsid w:val="00BC6950"/>
    <w:rsid w:val="00BD4753"/>
    <w:rsid w:val="00BD5CB1"/>
    <w:rsid w:val="00BE62EE"/>
    <w:rsid w:val="00BE7CD8"/>
    <w:rsid w:val="00C003BA"/>
    <w:rsid w:val="00C23955"/>
    <w:rsid w:val="00C30DBD"/>
    <w:rsid w:val="00C46878"/>
    <w:rsid w:val="00C653E0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238E9"/>
    <w:rsid w:val="00D46D40"/>
    <w:rsid w:val="00DB3FAD"/>
    <w:rsid w:val="00E139C4"/>
    <w:rsid w:val="00E34369"/>
    <w:rsid w:val="00E61C09"/>
    <w:rsid w:val="00E677FE"/>
    <w:rsid w:val="00EB3B58"/>
    <w:rsid w:val="00EC7359"/>
    <w:rsid w:val="00EE0152"/>
    <w:rsid w:val="00EE3054"/>
    <w:rsid w:val="00F00606"/>
    <w:rsid w:val="00F01256"/>
    <w:rsid w:val="00F52451"/>
    <w:rsid w:val="00F96F62"/>
    <w:rsid w:val="00FA6CD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0C8D9C6-1291-41D9-ABEA-29124ED6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182</Words>
  <Characters>989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2019-09-09T19:30:00Z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