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764" w:type="pct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"/>
        <w:gridCol w:w="703"/>
        <w:gridCol w:w="362"/>
        <w:gridCol w:w="343"/>
        <w:gridCol w:w="450"/>
        <w:gridCol w:w="258"/>
        <w:gridCol w:w="1739"/>
        <w:gridCol w:w="386"/>
        <w:gridCol w:w="573"/>
        <w:gridCol w:w="705"/>
        <w:gridCol w:w="1206"/>
        <w:gridCol w:w="213"/>
        <w:gridCol w:w="1223"/>
        <w:gridCol w:w="2037"/>
        <w:gridCol w:w="17"/>
      </w:tblGrid>
      <w:tr w:rsidR="00A4496B" w:rsidRPr="00143164" w:rsidTr="00A05D86">
        <w:trPr>
          <w:trHeight w:val="183"/>
        </w:trPr>
        <w:tc>
          <w:tcPr>
            <w:tcW w:w="5000" w:type="pct"/>
            <w:gridSpan w:val="15"/>
            <w:shd w:val="clear" w:color="auto" w:fill="1E73AC" w:themeFill="accent2" w:themeFillTint="BF"/>
          </w:tcPr>
          <w:p w:rsidR="00650259" w:rsidRPr="00C30DBD" w:rsidRDefault="006A6EF1" w:rsidP="00BA7B97">
            <w:pPr>
              <w:pStyle w:val="Ttulo1"/>
              <w:ind w:firstLine="34"/>
              <w:jc w:val="center"/>
              <w:outlineLvl w:val="0"/>
              <w:rPr>
                <w:rFonts w:asciiTheme="minorHAnsi" w:hAnsiTheme="minorHAnsi"/>
                <w:lang w:val="pt-BR"/>
              </w:rPr>
            </w:pPr>
            <w:r w:rsidRPr="00C30DBD">
              <w:rPr>
                <w:rFonts w:asciiTheme="minorHAnsi" w:hAnsiTheme="minorHAnsi" w:cs="Times-Roman"/>
              </w:rPr>
              <w:t xml:space="preserve">SOLICITAÇÃO DE APROVEITAMENTO </w:t>
            </w:r>
            <w:r w:rsidR="00BA7B97" w:rsidRPr="00C30DBD">
              <w:rPr>
                <w:rFonts w:asciiTheme="minorHAnsi" w:hAnsiTheme="minorHAnsi" w:cs="Times-Roman"/>
              </w:rPr>
              <w:t>DE ATIVIDADES COMPLEMENTARES</w:t>
            </w:r>
          </w:p>
        </w:tc>
      </w:tr>
      <w:tr w:rsidR="00A05D86" w:rsidRPr="00A05D86" w:rsidTr="00A05D86">
        <w:tc>
          <w:tcPr>
            <w:tcW w:w="706" w:type="pct"/>
            <w:gridSpan w:val="3"/>
            <w:vAlign w:val="bottom"/>
          </w:tcPr>
          <w:p w:rsidR="00650259" w:rsidRPr="00A05D86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957629308" w:edGrp="everyone" w:colFirst="1" w:colLast="1"/>
            <w:r w:rsidRPr="00A05D86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05D86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94" w:type="pct"/>
            <w:gridSpan w:val="12"/>
            <w:tcBorders>
              <w:bottom w:val="single" w:sz="4" w:space="0" w:color="auto"/>
            </w:tcBorders>
            <w:vAlign w:val="bottom"/>
          </w:tcPr>
          <w:p w:rsidR="00650259" w:rsidRPr="00A05D86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05D86" w:rsidRPr="00A05D86" w:rsidTr="00A05D86">
        <w:tc>
          <w:tcPr>
            <w:tcW w:w="706" w:type="pct"/>
            <w:gridSpan w:val="3"/>
            <w:vAlign w:val="bottom"/>
          </w:tcPr>
          <w:p w:rsidR="00751721" w:rsidRPr="00A05D86" w:rsidRDefault="00751721" w:rsidP="00A4496B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427573698" w:edGrp="everyone" w:colFirst="1" w:colLast="1"/>
            <w:permStart w:id="2125605106" w:edGrp="everyone" w:colFirst="3" w:colLast="3"/>
            <w:permEnd w:id="957629308"/>
            <w:r w:rsidRPr="00A05D86">
              <w:rPr>
                <w:b/>
                <w:sz w:val="22"/>
                <w:szCs w:val="22"/>
                <w:lang w:val="pt-BR"/>
              </w:rPr>
              <w:t>Nº Matrícula</w:t>
            </w:r>
            <w:r w:rsidR="00A4496B" w:rsidRPr="00A05D86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1759" w:type="pct"/>
            <w:gridSpan w:val="6"/>
            <w:tcBorders>
              <w:bottom w:val="single" w:sz="4" w:space="0" w:color="auto"/>
            </w:tcBorders>
            <w:vAlign w:val="bottom"/>
          </w:tcPr>
          <w:p w:rsidR="00751721" w:rsidRPr="00A05D86" w:rsidRDefault="00751721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31" w:type="pct"/>
            <w:vAlign w:val="bottom"/>
          </w:tcPr>
          <w:p w:rsidR="00751721" w:rsidRPr="00A05D86" w:rsidRDefault="00A05D86" w:rsidP="00C30DBD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A05D86"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2204" w:type="pct"/>
            <w:gridSpan w:val="5"/>
            <w:tcBorders>
              <w:bottom w:val="single" w:sz="4" w:space="0" w:color="auto"/>
            </w:tcBorders>
            <w:vAlign w:val="bottom"/>
          </w:tcPr>
          <w:p w:rsidR="00751721" w:rsidRPr="00A05D86" w:rsidRDefault="00751721" w:rsidP="00A05D86">
            <w:pPr>
              <w:spacing w:before="120"/>
              <w:ind w:left="-107" w:firstLine="142"/>
              <w:rPr>
                <w:sz w:val="22"/>
                <w:szCs w:val="22"/>
                <w:lang w:val="pt-BR"/>
              </w:rPr>
            </w:pPr>
          </w:p>
        </w:tc>
      </w:tr>
      <w:tr w:rsidR="00A05D86" w:rsidRPr="00A05D86" w:rsidTr="00A05D86">
        <w:trPr>
          <w:gridAfter w:val="1"/>
          <w:wAfter w:w="8" w:type="pct"/>
        </w:trPr>
        <w:tc>
          <w:tcPr>
            <w:tcW w:w="867" w:type="pct"/>
            <w:gridSpan w:val="4"/>
            <w:vAlign w:val="bottom"/>
          </w:tcPr>
          <w:p w:rsidR="00272012" w:rsidRPr="00A05D86" w:rsidRDefault="00A05D86" w:rsidP="00A4496B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382764881" w:edGrp="everyone" w:colFirst="1" w:colLast="1"/>
            <w:permStart w:id="1364858202" w:edGrp="everyone" w:colFirst="3" w:colLast="3"/>
            <w:permEnd w:id="1427573698"/>
            <w:permEnd w:id="2125605106"/>
            <w:r w:rsidRPr="00A05D86"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598" w:type="pct"/>
            <w:gridSpan w:val="5"/>
            <w:tcBorders>
              <w:bottom w:val="single" w:sz="4" w:space="0" w:color="auto"/>
            </w:tcBorders>
            <w:vAlign w:val="bottom"/>
          </w:tcPr>
          <w:p w:rsidR="00272012" w:rsidRPr="00A05D86" w:rsidRDefault="00272012" w:rsidP="00515C98">
            <w:pPr>
              <w:spacing w:before="120"/>
              <w:ind w:right="-392" w:firstLine="36"/>
              <w:rPr>
                <w:sz w:val="22"/>
                <w:szCs w:val="22"/>
                <w:lang w:val="pt-BR"/>
              </w:rPr>
            </w:pPr>
          </w:p>
        </w:tc>
        <w:tc>
          <w:tcPr>
            <w:tcW w:w="997" w:type="pct"/>
            <w:gridSpan w:val="3"/>
            <w:vAlign w:val="bottom"/>
          </w:tcPr>
          <w:p w:rsidR="00272012" w:rsidRPr="00A05D86" w:rsidRDefault="00272012" w:rsidP="00A05D86">
            <w:pPr>
              <w:tabs>
                <w:tab w:val="left" w:pos="1594"/>
              </w:tabs>
              <w:spacing w:before="120"/>
              <w:ind w:right="-106"/>
              <w:rPr>
                <w:b/>
                <w:sz w:val="22"/>
                <w:szCs w:val="22"/>
                <w:lang w:val="pt-BR"/>
              </w:rPr>
            </w:pPr>
            <w:r w:rsidRPr="00A05D86">
              <w:rPr>
                <w:b/>
                <w:sz w:val="22"/>
                <w:szCs w:val="22"/>
                <w:lang w:val="pt-BR"/>
              </w:rPr>
              <w:t>Telefone</w:t>
            </w:r>
            <w:r w:rsidR="00A05D86" w:rsidRPr="00A05D86">
              <w:rPr>
                <w:b/>
                <w:sz w:val="22"/>
                <w:szCs w:val="22"/>
                <w:lang w:val="pt-BR"/>
              </w:rPr>
              <w:t xml:space="preserve"> Residencial</w:t>
            </w:r>
            <w:r w:rsidRPr="00A05D86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1530" w:type="pct"/>
            <w:gridSpan w:val="2"/>
            <w:tcBorders>
              <w:bottom w:val="single" w:sz="4" w:space="0" w:color="auto"/>
            </w:tcBorders>
            <w:vAlign w:val="bottom"/>
          </w:tcPr>
          <w:p w:rsidR="00272012" w:rsidRPr="00A05D86" w:rsidRDefault="00272012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05D86" w:rsidRPr="00A05D86" w:rsidTr="00A05D86">
        <w:trPr>
          <w:gridAfter w:val="1"/>
          <w:wAfter w:w="8" w:type="pct"/>
        </w:trPr>
        <w:tc>
          <w:tcPr>
            <w:tcW w:w="536" w:type="pct"/>
            <w:gridSpan w:val="2"/>
            <w:vAlign w:val="bottom"/>
          </w:tcPr>
          <w:p w:rsidR="00A05D86" w:rsidRPr="00A05D86" w:rsidRDefault="00A05D86" w:rsidP="00A4496B">
            <w:pPr>
              <w:pStyle w:val="Recuonormal"/>
              <w:ind w:left="0" w:right="34"/>
              <w:rPr>
                <w:b/>
                <w:i/>
                <w:sz w:val="22"/>
                <w:szCs w:val="22"/>
                <w:lang w:val="pt-BR"/>
              </w:rPr>
            </w:pPr>
            <w:permStart w:id="1987922824" w:edGrp="everyone" w:colFirst="1" w:colLast="1"/>
            <w:permEnd w:id="1382764881"/>
            <w:permEnd w:id="1364858202"/>
            <w:r w:rsidRPr="00A05D86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56" w:type="pct"/>
            <w:gridSpan w:val="12"/>
            <w:tcBorders>
              <w:bottom w:val="single" w:sz="4" w:space="0" w:color="auto"/>
            </w:tcBorders>
            <w:vAlign w:val="bottom"/>
          </w:tcPr>
          <w:p w:rsidR="00A05D86" w:rsidRPr="00A05D86" w:rsidRDefault="00A05D86" w:rsidP="00A05D86">
            <w:pPr>
              <w:spacing w:before="120"/>
              <w:ind w:left="-251" w:firstLine="251"/>
              <w:rPr>
                <w:sz w:val="22"/>
                <w:szCs w:val="22"/>
                <w:lang w:val="pt-BR"/>
              </w:rPr>
            </w:pPr>
          </w:p>
        </w:tc>
      </w:tr>
      <w:tr w:rsidR="00A05D86" w:rsidRPr="00A05D86" w:rsidTr="007967DC">
        <w:trPr>
          <w:gridAfter w:val="1"/>
          <w:wAfter w:w="8" w:type="pct"/>
        </w:trPr>
        <w:tc>
          <w:tcPr>
            <w:tcW w:w="1199" w:type="pct"/>
            <w:gridSpan w:val="6"/>
            <w:vAlign w:val="bottom"/>
          </w:tcPr>
          <w:p w:rsidR="00A05D86" w:rsidRPr="00A05D86" w:rsidRDefault="00A05D86" w:rsidP="00652097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128672710" w:edGrp="everyone" w:colFirst="1" w:colLast="1"/>
            <w:permEnd w:id="1987922824"/>
            <w:r w:rsidRPr="00A05D86">
              <w:rPr>
                <w:b/>
                <w:sz w:val="22"/>
                <w:szCs w:val="22"/>
                <w:lang w:val="pt-BR"/>
              </w:rPr>
              <w:t>Nome do Orientador (a):</w:t>
            </w:r>
          </w:p>
        </w:tc>
        <w:tc>
          <w:tcPr>
            <w:tcW w:w="3793" w:type="pct"/>
            <w:gridSpan w:val="8"/>
            <w:tcBorders>
              <w:bottom w:val="single" w:sz="4" w:space="0" w:color="auto"/>
            </w:tcBorders>
            <w:vAlign w:val="bottom"/>
          </w:tcPr>
          <w:p w:rsidR="00A05D86" w:rsidRPr="00A05D86" w:rsidRDefault="00A05D8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permEnd w:id="1128672710"/>
      <w:tr w:rsidR="00A05D86" w:rsidRPr="00143164" w:rsidTr="00A05D86">
        <w:trPr>
          <w:trHeight w:val="70"/>
        </w:trPr>
        <w:tc>
          <w:tcPr>
            <w:tcW w:w="5000" w:type="pct"/>
            <w:gridSpan w:val="15"/>
            <w:tcBorders>
              <w:bottom w:val="single" w:sz="4" w:space="0" w:color="auto"/>
            </w:tcBorders>
            <w:shd w:val="clear" w:color="auto" w:fill="auto"/>
          </w:tcPr>
          <w:p w:rsidR="00A05D86" w:rsidRDefault="00A05D8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A05D86" w:rsidRDefault="00A05D86" w:rsidP="00192F33">
            <w:pPr>
              <w:pStyle w:val="SemEspaamento"/>
              <w:jc w:val="both"/>
              <w:rPr>
                <w:b/>
                <w:sz w:val="22"/>
                <w:u w:val="single"/>
              </w:rPr>
            </w:pPr>
            <w:r w:rsidRPr="00A05D86">
              <w:rPr>
                <w:b/>
                <w:sz w:val="22"/>
                <w:u w:val="single"/>
                <w:lang w:val="pt-BR"/>
              </w:rPr>
              <w:t>S</w:t>
            </w:r>
            <w:r w:rsidRPr="00A05D86">
              <w:rPr>
                <w:b/>
                <w:sz w:val="22"/>
                <w:u w:val="single"/>
              </w:rPr>
              <w:t>olicito avaliação para aproveitamento de créditos das Atividades Complementares registradas abaixo, com comprovantes em anexo em PDF.</w:t>
            </w:r>
          </w:p>
          <w:p w:rsidR="007967DC" w:rsidRPr="00A05D86" w:rsidRDefault="007967DC" w:rsidP="00192F33">
            <w:pPr>
              <w:pStyle w:val="SemEspaamento"/>
              <w:jc w:val="both"/>
              <w:rPr>
                <w:b/>
                <w:sz w:val="22"/>
                <w:u w:val="single"/>
              </w:rPr>
            </w:pPr>
            <w:bookmarkStart w:id="0" w:name="_GoBack"/>
            <w:bookmarkEnd w:id="0"/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</w:rPr>
              <w:t>Certificado de comunicação em evento científico nacional ou internacional (um crédito);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</w:rPr>
              <w:t>Palestra ou conferencia proferida em evento cientifico regional, nacional ou internacional (dois créditos);</w:t>
            </w:r>
            <w:r w:rsidRPr="00A05D86">
              <w:rPr>
                <w:rFonts w:asciiTheme="majorHAnsi" w:hAnsiTheme="majorHAnsi"/>
                <w:b/>
                <w:sz w:val="24"/>
                <w:szCs w:val="22"/>
              </w:rPr>
              <w:t xml:space="preserve"> 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  <w:szCs w:val="22"/>
              </w:rPr>
              <w:t>Publicação em Anais de eventos científicos (um crédito);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  <w:szCs w:val="22"/>
              </w:rPr>
              <w:t>Livro acadêmico autoral, em acordo com os critérios Qualis da CAPES (quatro créditos);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  <w:szCs w:val="22"/>
              </w:rPr>
              <w:t>Produção de artigo ou capítulo de livro (dois créditos);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</w:rPr>
              <w:t>Produção de resenha para revista acadêmica (um crédito);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</w:rPr>
              <w:t>Participação obrigatória no Seminário da linha de pesquisa no terceiro semestre, sob a supervisão do (a) orientador (a) (dois créditos).</w:t>
            </w:r>
          </w:p>
          <w:p w:rsidR="00A05D86" w:rsidRPr="00BA7B97" w:rsidRDefault="00A05D86" w:rsidP="00BA7B9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A05D86" w:rsidRPr="00143164" w:rsidTr="00A05D86">
        <w:trPr>
          <w:trHeight w:val="360"/>
        </w:trPr>
        <w:tc>
          <w:tcPr>
            <w:tcW w:w="4036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5D86" w:rsidRPr="00A05D86" w:rsidRDefault="00A05D86" w:rsidP="00AE4261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sz w:val="24"/>
                <w:szCs w:val="22"/>
                <w:lang w:val="pt-BR"/>
              </w:rPr>
              <w:t>PREENCHIMENTO DISCENTE</w:t>
            </w: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AA5EC8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color w:val="000000" w:themeColor="text1"/>
                <w:sz w:val="24"/>
                <w:szCs w:val="22"/>
                <w:lang w:val="pt-BR"/>
              </w:rPr>
              <w:t xml:space="preserve"> PREENCHIMENTO DOCENTE</w:t>
            </w:r>
          </w:p>
        </w:tc>
      </w:tr>
      <w:tr w:rsidR="00A05D86" w:rsidRPr="00143164" w:rsidTr="00A05D86">
        <w:trPr>
          <w:trHeight w:val="360"/>
        </w:trPr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5D86" w:rsidRPr="00A05D86" w:rsidRDefault="00A05D86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sz w:val="24"/>
                <w:szCs w:val="22"/>
                <w:lang w:val="pt-BR"/>
              </w:rPr>
              <w:t>ATIVIDADE</w:t>
            </w:r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5D86" w:rsidRPr="00A05D86" w:rsidRDefault="00A05D86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sz w:val="24"/>
                <w:szCs w:val="22"/>
                <w:lang w:val="pt-BR"/>
              </w:rPr>
              <w:t>CLASSIFICAÇÃO DA ATIVIDADE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5D86" w:rsidRPr="00A05D86" w:rsidRDefault="00A05D86" w:rsidP="00617D3B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sz w:val="24"/>
                <w:szCs w:val="22"/>
                <w:lang w:val="pt-BR"/>
              </w:rPr>
              <w:t>CRÉDITOS</w:t>
            </w:r>
          </w:p>
        </w:tc>
        <w:tc>
          <w:tcPr>
            <w:tcW w:w="96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BA7B97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color w:val="000000" w:themeColor="text1"/>
                <w:sz w:val="24"/>
                <w:szCs w:val="22"/>
                <w:lang w:val="pt-BR"/>
              </w:rPr>
              <w:t>CRÉDITOS</w:t>
            </w: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957261849" w:edGrp="everyone" w:colFirst="0" w:colLast="0"/>
            <w:permStart w:id="398807199" w:ed="PUCGOIAS\giovanne" w:colFirst="0" w:colLast="0"/>
            <w:permStart w:id="1520048942" w:edGrp="everyone" w:colFirst="1" w:colLast="1"/>
            <w:permStart w:id="475139483" w:ed="PUCGOIAS\giovanne" w:colFirst="1" w:colLast="1"/>
            <w:permStart w:id="932525807" w:edGrp="everyone" w:colFirst="2" w:colLast="2"/>
            <w:permStart w:id="1737628439" w:edGrp="everyone" w:colFirst="3" w:colLast="3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53988066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378054406" w:edGrp="everyone" w:colFirst="0" w:colLast="0"/>
            <w:permStart w:id="630801589" w:ed="PUCGOIAS\giovanne" w:colFirst="0" w:colLast="0"/>
            <w:permStart w:id="1163068994" w:edGrp="everyone" w:colFirst="1" w:colLast="1"/>
            <w:permStart w:id="1434538007" w:edGrp="everyone" w:colFirst="2" w:colLast="2"/>
            <w:permStart w:id="1338600320" w:edGrp="everyone" w:colFirst="3" w:colLast="3"/>
            <w:permEnd w:id="1957261849"/>
            <w:permEnd w:id="398807199"/>
            <w:permEnd w:id="1520048942"/>
            <w:permEnd w:id="475139483"/>
            <w:permEnd w:id="932525807"/>
            <w:permEnd w:id="1737628439"/>
            <w:permEnd w:id="1453988066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106060695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A02BF6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869306001" w:edGrp="everyone" w:colFirst="0" w:colLast="0"/>
            <w:permStart w:id="942487890" w:ed="PUCGOIAS\giovanne" w:colFirst="0" w:colLast="0"/>
            <w:permStart w:id="1702514512" w:edGrp="everyone" w:colFirst="1" w:colLast="1"/>
            <w:permStart w:id="39204380" w:edGrp="everyone" w:colFirst="2" w:colLast="2"/>
            <w:permStart w:id="555432270" w:edGrp="everyone" w:colFirst="3" w:colLast="3"/>
            <w:permEnd w:id="1378054406"/>
            <w:permEnd w:id="630801589"/>
            <w:permEnd w:id="1163068994"/>
            <w:permEnd w:id="1434538007"/>
            <w:permEnd w:id="1338600320"/>
            <w:permEnd w:id="1106060695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122203129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06920714" w:edGrp="everyone" w:colFirst="0" w:colLast="0"/>
            <w:permStart w:id="131278223" w:ed="PUCGOIAS\giovanne" w:colFirst="0" w:colLast="0"/>
            <w:permStart w:id="2137278731" w:edGrp="everyone" w:colFirst="1" w:colLast="1"/>
            <w:permStart w:id="1186727233" w:edGrp="everyone" w:colFirst="2" w:colLast="2"/>
            <w:permStart w:id="2120896336" w:edGrp="everyone" w:colFirst="3" w:colLast="3"/>
            <w:permEnd w:id="1869306001"/>
            <w:permEnd w:id="942487890"/>
            <w:permEnd w:id="1702514512"/>
            <w:permEnd w:id="39204380"/>
            <w:permEnd w:id="555432270"/>
            <w:permEnd w:id="2122203129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509372797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17397346" w:edGrp="everyone" w:colFirst="0" w:colLast="0"/>
            <w:permStart w:id="780221815" w:ed="PUCGOIAS\giovanne" w:colFirst="0" w:colLast="0"/>
            <w:permStart w:id="1740911691" w:edGrp="everyone" w:colFirst="1" w:colLast="1"/>
            <w:permStart w:id="1986665139" w:edGrp="everyone" w:colFirst="2" w:colLast="2"/>
            <w:permStart w:id="1461129685" w:edGrp="everyone" w:colFirst="3" w:colLast="3"/>
            <w:permEnd w:id="106920714"/>
            <w:permEnd w:id="131278223"/>
            <w:permEnd w:id="2137278731"/>
            <w:permEnd w:id="1186727233"/>
            <w:permEnd w:id="2120896336"/>
            <w:permEnd w:id="509372797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235380195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78779034" w:edGrp="everyone" w:colFirst="0" w:colLast="0"/>
            <w:permStart w:id="935536843" w:ed="PUCGOIAS\giovanne" w:colFirst="0" w:colLast="0"/>
            <w:permStart w:id="196967892" w:edGrp="everyone" w:colFirst="1" w:colLast="1"/>
            <w:permStart w:id="958627109" w:edGrp="everyone" w:colFirst="2" w:colLast="2"/>
            <w:permStart w:id="1840783631" w:edGrp="everyone" w:colFirst="3" w:colLast="3"/>
            <w:permEnd w:id="1717397346"/>
            <w:permEnd w:id="780221815"/>
            <w:permEnd w:id="1740911691"/>
            <w:permEnd w:id="1986665139"/>
            <w:permEnd w:id="1461129685"/>
            <w:permEnd w:id="1235380195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921597921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116211982" w:edGrp="everyone" w:colFirst="0" w:colLast="0"/>
            <w:permStart w:id="1390418363" w:ed="PUCGOIAS\giovanne" w:colFirst="0" w:colLast="0"/>
            <w:permStart w:id="1920348889" w:edGrp="everyone" w:colFirst="1" w:colLast="1"/>
            <w:permStart w:id="1636334222" w:edGrp="everyone" w:colFirst="2" w:colLast="2"/>
            <w:permStart w:id="748641470" w:edGrp="everyone" w:colFirst="3" w:colLast="3"/>
            <w:permEnd w:id="1778779034"/>
            <w:permEnd w:id="935536843"/>
            <w:permEnd w:id="196967892"/>
            <w:permEnd w:id="958627109"/>
            <w:permEnd w:id="1840783631"/>
            <w:permEnd w:id="921597921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149704338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943218514" w:edGrp="everyone" w:colFirst="0" w:colLast="0"/>
            <w:permStart w:id="1515400079" w:ed="PUCGOIAS\giovanne" w:colFirst="0" w:colLast="0"/>
            <w:permStart w:id="1632136037" w:edGrp="everyone" w:colFirst="1" w:colLast="1"/>
            <w:permStart w:id="1406753819" w:edGrp="everyone" w:colFirst="2" w:colLast="2"/>
            <w:permStart w:id="763330532" w:edGrp="everyone" w:colFirst="3" w:colLast="3"/>
            <w:permEnd w:id="1116211982"/>
            <w:permEnd w:id="1390418363"/>
            <w:permEnd w:id="1920348889"/>
            <w:permEnd w:id="1636334222"/>
            <w:permEnd w:id="748641470"/>
            <w:permEnd w:id="1149704338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688933172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permEnd w:id="1943218514"/>
      <w:permEnd w:id="1515400079"/>
      <w:permEnd w:id="1632136037"/>
      <w:permEnd w:id="1406753819"/>
      <w:permEnd w:id="763330532"/>
      <w:permEnd w:id="1688933172"/>
      <w:tr w:rsidR="00A05D86" w:rsidRPr="00143164" w:rsidTr="00A05D86">
        <w:tc>
          <w:tcPr>
            <w:tcW w:w="201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BA7B97">
            <w:pPr>
              <w:spacing w:before="120"/>
              <w:rPr>
                <w:sz w:val="22"/>
                <w:szCs w:val="22"/>
                <w:lang w:val="pt-BR"/>
              </w:rPr>
            </w:pPr>
            <w:r w:rsidRPr="00A05D86">
              <w:rPr>
                <w:sz w:val="22"/>
                <w:szCs w:val="22"/>
                <w:lang w:val="pt-BR"/>
              </w:rPr>
              <w:t xml:space="preserve">Total de horas: </w:t>
            </w:r>
            <w:permStart w:id="834548940" w:edGrp="everyone"/>
            <w:r w:rsidRPr="00A05D86">
              <w:rPr>
                <w:sz w:val="22"/>
                <w:szCs w:val="22"/>
                <w:lang w:val="pt-BR"/>
              </w:rPr>
              <w:t xml:space="preserve">       </w:t>
            </w:r>
          </w:p>
        </w:tc>
        <w:permEnd w:id="834548940"/>
        <w:tc>
          <w:tcPr>
            <w:tcW w:w="20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BA7B97">
            <w:pPr>
              <w:spacing w:before="120"/>
              <w:rPr>
                <w:sz w:val="22"/>
                <w:szCs w:val="22"/>
                <w:lang w:val="pt-BR"/>
              </w:rPr>
            </w:pPr>
            <w:r w:rsidRPr="00A05D86">
              <w:rPr>
                <w:sz w:val="22"/>
                <w:szCs w:val="22"/>
                <w:lang w:val="pt-BR"/>
              </w:rPr>
              <w:t>Total de Créditos:</w:t>
            </w:r>
            <w:permStart w:id="899812263" w:edGrp="everyone"/>
            <w:r w:rsidRPr="00A05D86">
              <w:rPr>
                <w:sz w:val="22"/>
                <w:szCs w:val="22"/>
                <w:lang w:val="pt-BR"/>
              </w:rPr>
              <w:t xml:space="preserve">        </w:t>
            </w:r>
            <w:permEnd w:id="899812263"/>
            <w:r w:rsidRPr="00A05D86">
              <w:rPr>
                <w:sz w:val="22"/>
                <w:szCs w:val="22"/>
                <w:lang w:val="pt-BR"/>
              </w:rPr>
              <w:t xml:space="preserve">  </w:t>
            </w: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AE4261">
            <w:pPr>
              <w:spacing w:before="120"/>
              <w:rPr>
                <w:sz w:val="22"/>
                <w:szCs w:val="22"/>
                <w:lang w:val="pt-BR"/>
              </w:rPr>
            </w:pPr>
            <w:r w:rsidRPr="00A05D86">
              <w:rPr>
                <w:sz w:val="22"/>
                <w:szCs w:val="22"/>
                <w:lang w:val="pt-BR"/>
              </w:rPr>
              <w:t xml:space="preserve">Data: </w:t>
            </w:r>
            <w:permStart w:id="497238647" w:edGrp="everyone"/>
            <w:r w:rsidRPr="00A05D86">
              <w:rPr>
                <w:sz w:val="22"/>
                <w:szCs w:val="22"/>
                <w:lang w:val="pt-BR"/>
              </w:rPr>
              <w:t xml:space="preserve">     </w:t>
            </w:r>
            <w:permEnd w:id="497238647"/>
          </w:p>
        </w:tc>
      </w:tr>
      <w:tr w:rsidR="00A05D86" w:rsidRPr="00143164" w:rsidTr="00A05D86">
        <w:tc>
          <w:tcPr>
            <w:tcW w:w="706" w:type="pct"/>
            <w:gridSpan w:val="3"/>
            <w:vAlign w:val="bottom"/>
          </w:tcPr>
          <w:p w:rsidR="00A05D86" w:rsidRPr="00143164" w:rsidRDefault="00A05D8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4" w:type="pct"/>
            <w:gridSpan w:val="12"/>
            <w:vAlign w:val="bottom"/>
          </w:tcPr>
          <w:p w:rsidR="00A05D86" w:rsidRPr="00143164" w:rsidRDefault="00A05D8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05D86" w:rsidRPr="00143164" w:rsidTr="00A05D86">
        <w:tc>
          <w:tcPr>
            <w:tcW w:w="706" w:type="pct"/>
            <w:gridSpan w:val="3"/>
            <w:vAlign w:val="bottom"/>
          </w:tcPr>
          <w:p w:rsidR="00A05D86" w:rsidRPr="00143164" w:rsidRDefault="00A05D8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4" w:type="pct"/>
            <w:gridSpan w:val="12"/>
            <w:vAlign w:val="bottom"/>
          </w:tcPr>
          <w:p w:rsidR="00A05D86" w:rsidRPr="00143164" w:rsidRDefault="00A05D8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05D86" w:rsidRPr="00153B05" w:rsidTr="007967DC">
        <w:trPr>
          <w:gridBefore w:val="1"/>
          <w:wBefore w:w="206" w:type="pct"/>
        </w:trPr>
        <w:tc>
          <w:tcPr>
            <w:tcW w:w="4794" w:type="pct"/>
            <w:gridSpan w:val="14"/>
            <w:vAlign w:val="bottom"/>
          </w:tcPr>
          <w:p w:rsidR="00A05D86" w:rsidRPr="00153B05" w:rsidRDefault="00A05D86" w:rsidP="007967DC">
            <w:pPr>
              <w:spacing w:before="120"/>
              <w:jc w:val="center"/>
              <w:rPr>
                <w:sz w:val="24"/>
                <w:lang w:val="pt-BR"/>
              </w:rPr>
            </w:pPr>
            <w:r>
              <w:rPr>
                <w:b/>
                <w:sz w:val="22"/>
              </w:rPr>
              <w:t>DISCENTE</w:t>
            </w:r>
            <w:r w:rsidRPr="00153B05">
              <w:rPr>
                <w:b/>
                <w:sz w:val="22"/>
              </w:rPr>
              <w:t>:</w:t>
            </w:r>
            <w:r w:rsidRPr="00153B05">
              <w:rPr>
                <w:sz w:val="22"/>
              </w:rPr>
              <w:t xml:space="preserve"> </w:t>
            </w:r>
            <w:r w:rsidR="007967DC">
              <w:rPr>
                <w:sz w:val="22"/>
                <w:lang w:val="pt-BR"/>
              </w:rPr>
              <w:t>Preencher o formulário acima juntamente com o seu (sua) orientador (a).</w:t>
            </w:r>
          </w:p>
        </w:tc>
      </w:tr>
      <w:tr w:rsidR="00A05D86" w:rsidRPr="00153B05" w:rsidTr="007967DC">
        <w:trPr>
          <w:gridBefore w:val="1"/>
          <w:wBefore w:w="206" w:type="pct"/>
        </w:trPr>
        <w:tc>
          <w:tcPr>
            <w:tcW w:w="872" w:type="pct"/>
            <w:gridSpan w:val="4"/>
            <w:vAlign w:val="bottom"/>
          </w:tcPr>
          <w:p w:rsidR="00A05D86" w:rsidRPr="00143164" w:rsidRDefault="00A05D86" w:rsidP="00652097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3923" w:type="pct"/>
            <w:gridSpan w:val="10"/>
            <w:vAlign w:val="bottom"/>
          </w:tcPr>
          <w:p w:rsidR="00A05D86" w:rsidRPr="00153B05" w:rsidRDefault="00A05D86" w:rsidP="00652097">
            <w:pPr>
              <w:jc w:val="both"/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D142B2" w:rsidRPr="007967DC" w:rsidRDefault="00A05D86" w:rsidP="007967DC">
      <w:pPr>
        <w:pStyle w:val="PargrafodaLista"/>
        <w:numPr>
          <w:ilvl w:val="0"/>
          <w:numId w:val="30"/>
        </w:numPr>
        <w:jc w:val="both"/>
        <w:rPr>
          <w:sz w:val="20"/>
          <w:szCs w:val="16"/>
        </w:rPr>
      </w:pPr>
      <w:r w:rsidRPr="007967DC">
        <w:rPr>
          <w:sz w:val="20"/>
          <w:szCs w:val="16"/>
        </w:rPr>
        <w:t xml:space="preserve">SÓ SERÃO REGISTRADOS OS CRÉDITOS COMPLETOS, OU SEJA, </w:t>
      </w:r>
      <w:proofErr w:type="gramStart"/>
      <w:r w:rsidRPr="007967DC">
        <w:rPr>
          <w:sz w:val="20"/>
          <w:szCs w:val="16"/>
        </w:rPr>
        <w:t>4</w:t>
      </w:r>
      <w:proofErr w:type="gramEnd"/>
      <w:r w:rsidRPr="007967DC">
        <w:rPr>
          <w:sz w:val="20"/>
          <w:szCs w:val="16"/>
        </w:rPr>
        <w:t xml:space="preserve"> CRÉDITOS (60H), CONFORME A TABELA ACIMA</w:t>
      </w:r>
    </w:p>
    <w:sectPr w:rsidR="00D142B2" w:rsidRPr="007967DC" w:rsidSect="007439B4">
      <w:headerReference w:type="default" r:id="rId12"/>
      <w:footerReference w:type="default" r:id="rId13"/>
      <w:pgSz w:w="11906" w:h="16838" w:code="9"/>
      <w:pgMar w:top="80" w:right="1440" w:bottom="142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D86" w:rsidRDefault="00E86D86" w:rsidP="00650259">
      <w:pPr>
        <w:spacing w:after="0" w:line="240" w:lineRule="auto"/>
      </w:pPr>
      <w:r>
        <w:separator/>
      </w:r>
    </w:p>
  </w:endnote>
  <w:endnote w:type="continuationSeparator" w:id="0">
    <w:p w:rsidR="00E86D86" w:rsidRDefault="00E86D8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01F62A-EB2F-46A4-86F3-38AF60BFAC95}"/>
    <w:embedBold r:id="rId2" w:fontKey="{A4D648E7-1EE0-413D-B8E0-950A4FD1FF7C}"/>
    <w:embedBoldItalic r:id="rId3" w:fontKey="{AF3F1BD9-9259-4DFE-9D07-1B2BF64FAE2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A776CB1-FD7B-4DD2-B947-4E778139736F}"/>
    <w:embedBold r:id="rId5" w:fontKey="{B8647560-CDE6-44A5-A5F1-E7D4382CECAB}"/>
    <w:embedItalic r:id="rId6" w:fontKey="{3DD22686-33C9-45A0-BCA0-9D93C50D4EB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55939B31-A400-4BC8-ADF0-9304855FFB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D9469BB-4D71-4042-94E1-378999A6D179}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D86" w:rsidRDefault="00E86D86" w:rsidP="00650259">
      <w:pPr>
        <w:spacing w:after="0" w:line="240" w:lineRule="auto"/>
      </w:pPr>
      <w:r>
        <w:separator/>
      </w:r>
    </w:p>
  </w:footnote>
  <w:footnote w:type="continuationSeparator" w:id="0">
    <w:p w:rsidR="00E86D86" w:rsidRDefault="00E86D8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8" w:type="dxa"/>
      <w:tblLook w:val="04A0" w:firstRow="1" w:lastRow="0" w:firstColumn="1" w:lastColumn="0" w:noHBand="0" w:noVBand="1"/>
    </w:tblPr>
    <w:tblGrid>
      <w:gridCol w:w="1526"/>
      <w:gridCol w:w="8222"/>
    </w:tblGrid>
    <w:tr w:rsidR="004D61CA" w:rsidTr="006A6EF1">
      <w:trPr>
        <w:trHeight w:val="1989"/>
      </w:trPr>
      <w:tc>
        <w:tcPr>
          <w:tcW w:w="1526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5A9EAF31" wp14:editId="14B3D248">
                <wp:simplePos x="0" y="0"/>
                <wp:positionH relativeFrom="column">
                  <wp:posOffset>-362585</wp:posOffset>
                </wp:positionH>
                <wp:positionV relativeFrom="paragraph">
                  <wp:posOffset>-53975</wp:posOffset>
                </wp:positionV>
                <wp:extent cx="1320165" cy="800100"/>
                <wp:effectExtent l="0" t="0" r="0" b="0"/>
                <wp:wrapNone/>
                <wp:docPr id="5" name="Imagem 5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165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CA2270" w:rsidRDefault="004D61CA" w:rsidP="00192F33">
          <w:pPr>
            <w:pStyle w:val="SemEspaamento"/>
            <w:ind w:left="-355" w:firstLine="355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</w:t>
          </w:r>
          <w:r w:rsidR="00192F33">
            <w:rPr>
              <w:rFonts w:ascii="Times New Roman" w:hAnsi="Times New Roman" w:cs="Times New Roman"/>
              <w:b/>
              <w:sz w:val="20"/>
            </w:rPr>
            <w:t>HISTÓRIA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C0D0C89"/>
    <w:multiLevelType w:val="hybridMultilevel"/>
    <w:tmpl w:val="8E5A99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B3B2D"/>
    <w:multiLevelType w:val="hybridMultilevel"/>
    <w:tmpl w:val="3A3444B2"/>
    <w:lvl w:ilvl="0" w:tplc="E94CB75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6220F"/>
    <w:multiLevelType w:val="hybridMultilevel"/>
    <w:tmpl w:val="A47E07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3D96251"/>
    <w:multiLevelType w:val="hybridMultilevel"/>
    <w:tmpl w:val="5BFAEB2A"/>
    <w:lvl w:ilvl="0" w:tplc="28FA61F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674DC"/>
    <w:multiLevelType w:val="hybridMultilevel"/>
    <w:tmpl w:val="F5602734"/>
    <w:lvl w:ilvl="0" w:tplc="C300576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4E77ED"/>
    <w:multiLevelType w:val="hybridMultilevel"/>
    <w:tmpl w:val="08C6E1C8"/>
    <w:lvl w:ilvl="0" w:tplc="0DA0086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E147BE"/>
    <w:multiLevelType w:val="hybridMultilevel"/>
    <w:tmpl w:val="3AF2E3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D510D19"/>
    <w:multiLevelType w:val="hybridMultilevel"/>
    <w:tmpl w:val="5F4A36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2"/>
  </w:num>
  <w:num w:numId="4">
    <w:abstractNumId w:val="18"/>
  </w:num>
  <w:num w:numId="5">
    <w:abstractNumId w:val="19"/>
  </w:num>
  <w:num w:numId="6">
    <w:abstractNumId w:val="27"/>
  </w:num>
  <w:num w:numId="7">
    <w:abstractNumId w:val="12"/>
  </w:num>
  <w:num w:numId="8">
    <w:abstractNumId w:val="16"/>
  </w:num>
  <w:num w:numId="9">
    <w:abstractNumId w:val="24"/>
  </w:num>
  <w:num w:numId="10">
    <w:abstractNumId w:val="4"/>
  </w:num>
  <w:num w:numId="11">
    <w:abstractNumId w:val="11"/>
  </w:num>
  <w:num w:numId="12">
    <w:abstractNumId w:val="0"/>
  </w:num>
  <w:num w:numId="13">
    <w:abstractNumId w:val="5"/>
  </w:num>
  <w:num w:numId="14">
    <w:abstractNumId w:val="15"/>
  </w:num>
  <w:num w:numId="15">
    <w:abstractNumId w:val="14"/>
  </w:num>
  <w:num w:numId="16">
    <w:abstractNumId w:val="23"/>
  </w:num>
  <w:num w:numId="17">
    <w:abstractNumId w:val="6"/>
  </w:num>
  <w:num w:numId="18">
    <w:abstractNumId w:val="29"/>
  </w:num>
  <w:num w:numId="19">
    <w:abstractNumId w:val="25"/>
  </w:num>
  <w:num w:numId="20">
    <w:abstractNumId w:val="20"/>
  </w:num>
  <w:num w:numId="21">
    <w:abstractNumId w:val="28"/>
  </w:num>
  <w:num w:numId="22">
    <w:abstractNumId w:val="10"/>
  </w:num>
  <w:num w:numId="23">
    <w:abstractNumId w:val="21"/>
  </w:num>
  <w:num w:numId="24">
    <w:abstractNumId w:val="8"/>
  </w:num>
  <w:num w:numId="25">
    <w:abstractNumId w:val="2"/>
  </w:num>
  <w:num w:numId="26">
    <w:abstractNumId w:val="9"/>
  </w:num>
  <w:num w:numId="27">
    <w:abstractNumId w:val="7"/>
  </w:num>
  <w:num w:numId="28">
    <w:abstractNumId w:val="1"/>
  </w:num>
  <w:num w:numId="29">
    <w:abstractNumId w:val="26"/>
  </w:num>
  <w:num w:numId="30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4iz0lyqdyvdSklhgvwydsSDWx5Q=" w:salt="vowOdroav9MTzSmNUwRtu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34B9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132430"/>
    <w:rsid w:val="00143164"/>
    <w:rsid w:val="001727CA"/>
    <w:rsid w:val="00172997"/>
    <w:rsid w:val="00186ECA"/>
    <w:rsid w:val="00192F33"/>
    <w:rsid w:val="001A5075"/>
    <w:rsid w:val="002114A6"/>
    <w:rsid w:val="002551B2"/>
    <w:rsid w:val="00272012"/>
    <w:rsid w:val="002928D0"/>
    <w:rsid w:val="002C03AA"/>
    <w:rsid w:val="002C56E6"/>
    <w:rsid w:val="002F5396"/>
    <w:rsid w:val="0031086C"/>
    <w:rsid w:val="003222E9"/>
    <w:rsid w:val="003328D5"/>
    <w:rsid w:val="00361E11"/>
    <w:rsid w:val="00373E6D"/>
    <w:rsid w:val="00391AE5"/>
    <w:rsid w:val="003A3312"/>
    <w:rsid w:val="003B4744"/>
    <w:rsid w:val="003F0847"/>
    <w:rsid w:val="0040090B"/>
    <w:rsid w:val="004519F7"/>
    <w:rsid w:val="0046302A"/>
    <w:rsid w:val="004702C7"/>
    <w:rsid w:val="0048265A"/>
    <w:rsid w:val="00487D2D"/>
    <w:rsid w:val="004D5D62"/>
    <w:rsid w:val="004D61CA"/>
    <w:rsid w:val="004F51C8"/>
    <w:rsid w:val="005112D0"/>
    <w:rsid w:val="00511EBF"/>
    <w:rsid w:val="00515C98"/>
    <w:rsid w:val="00522F8D"/>
    <w:rsid w:val="00541E2A"/>
    <w:rsid w:val="00577E06"/>
    <w:rsid w:val="00590C78"/>
    <w:rsid w:val="005A3BF7"/>
    <w:rsid w:val="005D6220"/>
    <w:rsid w:val="005E1737"/>
    <w:rsid w:val="005E2545"/>
    <w:rsid w:val="005F2035"/>
    <w:rsid w:val="005F7990"/>
    <w:rsid w:val="00617D3B"/>
    <w:rsid w:val="0063739C"/>
    <w:rsid w:val="00637FDF"/>
    <w:rsid w:val="00650259"/>
    <w:rsid w:val="006A6EF1"/>
    <w:rsid w:val="00700A1A"/>
    <w:rsid w:val="007439B4"/>
    <w:rsid w:val="00751721"/>
    <w:rsid w:val="00752D4B"/>
    <w:rsid w:val="00770F25"/>
    <w:rsid w:val="007967DC"/>
    <w:rsid w:val="007A35A8"/>
    <w:rsid w:val="007B0A85"/>
    <w:rsid w:val="007C6A52"/>
    <w:rsid w:val="007D2C9D"/>
    <w:rsid w:val="007F7B5D"/>
    <w:rsid w:val="0082043E"/>
    <w:rsid w:val="00836129"/>
    <w:rsid w:val="00873630"/>
    <w:rsid w:val="00873E89"/>
    <w:rsid w:val="00886253"/>
    <w:rsid w:val="008B2CA8"/>
    <w:rsid w:val="008B44E1"/>
    <w:rsid w:val="008E203A"/>
    <w:rsid w:val="008F23E6"/>
    <w:rsid w:val="0090596C"/>
    <w:rsid w:val="0091229C"/>
    <w:rsid w:val="00936872"/>
    <w:rsid w:val="00940E73"/>
    <w:rsid w:val="0098597D"/>
    <w:rsid w:val="009F0ACB"/>
    <w:rsid w:val="009F619A"/>
    <w:rsid w:val="009F6DDE"/>
    <w:rsid w:val="00A02BF6"/>
    <w:rsid w:val="00A05D86"/>
    <w:rsid w:val="00A0741D"/>
    <w:rsid w:val="00A370A8"/>
    <w:rsid w:val="00A4218F"/>
    <w:rsid w:val="00A4496B"/>
    <w:rsid w:val="00A8443F"/>
    <w:rsid w:val="00AA5EC8"/>
    <w:rsid w:val="00AE4261"/>
    <w:rsid w:val="00B676E6"/>
    <w:rsid w:val="00BA7B97"/>
    <w:rsid w:val="00BC6950"/>
    <w:rsid w:val="00BD4753"/>
    <w:rsid w:val="00BD5CB1"/>
    <w:rsid w:val="00BE62EE"/>
    <w:rsid w:val="00BE7CD8"/>
    <w:rsid w:val="00C003BA"/>
    <w:rsid w:val="00C2020D"/>
    <w:rsid w:val="00C23955"/>
    <w:rsid w:val="00C30DBD"/>
    <w:rsid w:val="00C46878"/>
    <w:rsid w:val="00C653E0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3A05"/>
    <w:rsid w:val="00D142B2"/>
    <w:rsid w:val="00D16163"/>
    <w:rsid w:val="00DB3FAD"/>
    <w:rsid w:val="00E139C4"/>
    <w:rsid w:val="00E34369"/>
    <w:rsid w:val="00E61C09"/>
    <w:rsid w:val="00E677FE"/>
    <w:rsid w:val="00E86D86"/>
    <w:rsid w:val="00EB3B58"/>
    <w:rsid w:val="00EC7359"/>
    <w:rsid w:val="00EE0152"/>
    <w:rsid w:val="00EE3054"/>
    <w:rsid w:val="00F00606"/>
    <w:rsid w:val="00F01256"/>
    <w:rsid w:val="00F52451"/>
    <w:rsid w:val="00F96F62"/>
    <w:rsid w:val="00FA6CD1"/>
    <w:rsid w:val="00FC7475"/>
    <w:rsid w:val="00FD635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B694483-B21E-4A96-8ACC-67A96210C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203</Words>
  <Characters>1099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2019-08-05T20:02:00Z</dcterms:created>
  <dcterms:modified xsi:type="dcterms:W3CDTF">2019-09-09T19:11:00Z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