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526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2"/>
        <w:gridCol w:w="580"/>
        <w:gridCol w:w="284"/>
        <w:gridCol w:w="715"/>
        <w:gridCol w:w="2776"/>
        <w:gridCol w:w="286"/>
        <w:gridCol w:w="456"/>
        <w:gridCol w:w="584"/>
        <w:gridCol w:w="1095"/>
        <w:gridCol w:w="1032"/>
        <w:gridCol w:w="1277"/>
        <w:gridCol w:w="10"/>
        <w:gridCol w:w="10"/>
        <w:gridCol w:w="127"/>
      </w:tblGrid>
      <w:tr w:rsidR="00D42823" w:rsidRPr="00143164" w:rsidTr="00A95BAC">
        <w:tc>
          <w:tcPr>
            <w:tcW w:w="5000" w:type="pct"/>
            <w:gridSpan w:val="14"/>
            <w:shd w:val="clear" w:color="auto" w:fill="1E73AC" w:themeFill="accent2" w:themeFillTint="BF"/>
          </w:tcPr>
          <w:p w:rsidR="00650259" w:rsidRPr="00143164" w:rsidRDefault="007609C6" w:rsidP="006C0781">
            <w:pPr>
              <w:pStyle w:val="Ttulo1"/>
              <w:tabs>
                <w:tab w:val="center" w:pos="4796"/>
                <w:tab w:val="right" w:pos="10160"/>
              </w:tabs>
              <w:ind w:left="-426" w:firstLine="460"/>
              <w:jc w:val="center"/>
              <w:outlineLvl w:val="0"/>
              <w:rPr>
                <w:lang w:val="pt-BR"/>
              </w:rPr>
            </w:pPr>
            <w:r w:rsidRPr="006C0781">
              <w:rPr>
                <w:sz w:val="24"/>
                <w:lang w:val="pt-BR"/>
              </w:rPr>
              <w:t xml:space="preserve">REQUERIMENTO DE </w:t>
            </w:r>
            <w:r w:rsidR="006C0781" w:rsidRPr="006C0781">
              <w:rPr>
                <w:sz w:val="24"/>
                <w:lang w:val="pt-BR"/>
              </w:rPr>
              <w:t>APROVEITAMENTO DE CRÉDITOS DO MESTRADO PARA O DOUTORADO</w:t>
            </w:r>
          </w:p>
        </w:tc>
      </w:tr>
      <w:tr w:rsidR="00BB5237" w:rsidRPr="00143164" w:rsidTr="00A95BAC">
        <w:trPr>
          <w:gridAfter w:val="2"/>
          <w:wAfter w:w="67" w:type="pct"/>
        </w:trPr>
        <w:tc>
          <w:tcPr>
            <w:tcW w:w="765" w:type="pct"/>
            <w:gridSpan w:val="2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227748753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168" w:type="pct"/>
            <w:gridSpan w:val="10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A95BAC">
        <w:trPr>
          <w:gridAfter w:val="2"/>
          <w:wAfter w:w="67" w:type="pct"/>
        </w:trPr>
        <w:tc>
          <w:tcPr>
            <w:tcW w:w="765" w:type="pct"/>
            <w:gridSpan w:val="2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523192051" w:edGrp="everyone" w:colFirst="3" w:colLast="3"/>
            <w:permStart w:id="1226331026" w:edGrp="everyone" w:colFirst="1" w:colLast="1"/>
            <w:permEnd w:id="227748753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48" w:type="pct"/>
            <w:gridSpan w:val="3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3" w:type="pct"/>
            <w:gridSpan w:val="2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57" w:type="pct"/>
            <w:gridSpan w:val="5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A95BAC">
        <w:trPr>
          <w:gridAfter w:val="1"/>
          <w:wAfter w:w="62" w:type="pct"/>
        </w:trPr>
        <w:tc>
          <w:tcPr>
            <w:tcW w:w="904" w:type="pct"/>
            <w:gridSpan w:val="3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944483733" w:edGrp="everyone" w:colFirst="1" w:colLast="1"/>
            <w:permStart w:id="1964706812" w:edGrp="everyone" w:colFirst="3" w:colLast="3"/>
            <w:permEnd w:id="1523192051"/>
            <w:permEnd w:id="1226331026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49" w:type="pct"/>
            <w:gridSpan w:val="3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11654">
            <w:pPr>
              <w:spacing w:before="120"/>
              <w:ind w:left="2564" w:right="-392" w:hanging="2564"/>
              <w:rPr>
                <w:sz w:val="22"/>
                <w:szCs w:val="22"/>
                <w:lang w:val="pt-BR"/>
              </w:rPr>
            </w:pPr>
          </w:p>
        </w:tc>
        <w:tc>
          <w:tcPr>
            <w:tcW w:w="1045" w:type="pct"/>
            <w:gridSpan w:val="3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40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A95BAC">
        <w:trPr>
          <w:gridAfter w:val="2"/>
          <w:wAfter w:w="67" w:type="pct"/>
        </w:trPr>
        <w:tc>
          <w:tcPr>
            <w:tcW w:w="481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250237884" w:edGrp="everyone" w:colFirst="1" w:colLast="1"/>
            <w:permEnd w:id="1944483733"/>
            <w:permEnd w:id="1964706812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52" w:type="pct"/>
            <w:gridSpan w:val="11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A95BAC">
        <w:trPr>
          <w:gridAfter w:val="1"/>
          <w:wAfter w:w="62" w:type="pct"/>
        </w:trPr>
        <w:tc>
          <w:tcPr>
            <w:tcW w:w="1254" w:type="pct"/>
            <w:gridSpan w:val="4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602975774" w:edGrp="everyone" w:colFirst="1" w:colLast="1"/>
            <w:permEnd w:id="250237884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684" w:type="pct"/>
            <w:gridSpan w:val="9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0671E6">
            <w:pPr>
              <w:spacing w:before="120"/>
              <w:ind w:firstLine="33"/>
              <w:rPr>
                <w:sz w:val="22"/>
                <w:szCs w:val="22"/>
                <w:lang w:val="pt-BR"/>
              </w:rPr>
            </w:pPr>
          </w:p>
        </w:tc>
      </w:tr>
      <w:tr w:rsidR="006C0781" w:rsidRPr="00143164" w:rsidTr="00A95BAC">
        <w:trPr>
          <w:gridAfter w:val="3"/>
          <w:wAfter w:w="72" w:type="pct"/>
        </w:trPr>
        <w:tc>
          <w:tcPr>
            <w:tcW w:w="765" w:type="pct"/>
            <w:gridSpan w:val="2"/>
            <w:vAlign w:val="bottom"/>
          </w:tcPr>
          <w:p w:rsidR="006C0781" w:rsidRPr="00A8443F" w:rsidRDefault="006C0781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622789786" w:edGrp="everyone" w:colFirst="1" w:colLast="1"/>
            <w:permEnd w:id="1602975774"/>
            <w:r>
              <w:rPr>
                <w:b/>
                <w:sz w:val="22"/>
                <w:szCs w:val="22"/>
                <w:lang w:val="pt-BR"/>
              </w:rPr>
              <w:t>Mestrado em:</w:t>
            </w:r>
          </w:p>
        </w:tc>
        <w:tc>
          <w:tcPr>
            <w:tcW w:w="4163" w:type="pct"/>
            <w:gridSpan w:val="9"/>
            <w:tcBorders>
              <w:bottom w:val="single" w:sz="4" w:space="0" w:color="auto"/>
            </w:tcBorders>
            <w:vAlign w:val="bottom"/>
          </w:tcPr>
          <w:p w:rsidR="006C0781" w:rsidRPr="00A8443F" w:rsidRDefault="006C0781" w:rsidP="000671E6">
            <w:pPr>
              <w:spacing w:before="120"/>
              <w:ind w:firstLine="33"/>
              <w:rPr>
                <w:sz w:val="22"/>
                <w:szCs w:val="22"/>
                <w:lang w:val="pt-BR"/>
              </w:rPr>
            </w:pPr>
          </w:p>
        </w:tc>
      </w:tr>
      <w:permEnd w:id="622789786"/>
      <w:tr w:rsidR="00483F06" w:rsidRPr="00143164" w:rsidTr="00A95BAC">
        <w:trPr>
          <w:trHeight w:val="70"/>
        </w:trPr>
        <w:tc>
          <w:tcPr>
            <w:tcW w:w="5000" w:type="pct"/>
            <w:gridSpan w:val="14"/>
            <w:shd w:val="clear" w:color="auto" w:fill="auto"/>
          </w:tcPr>
          <w:p w:rsidR="00483F06" w:rsidRDefault="00483F0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tbl>
            <w:tblPr>
              <w:tblStyle w:val="Tabelacomgrade"/>
              <w:tblW w:w="10065" w:type="dxa"/>
              <w:tblInd w:w="34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EF2908" w:rsidRPr="00087101" w:rsidTr="007609C6">
              <w:tc>
                <w:tcPr>
                  <w:tcW w:w="10065" w:type="dxa"/>
                  <w:tcBorders>
                    <w:bottom w:val="nil"/>
                  </w:tcBorders>
                </w:tcPr>
                <w:p w:rsidR="00EF2908" w:rsidRPr="00087101" w:rsidRDefault="00194629" w:rsidP="006C0781">
                  <w:pPr>
                    <w:jc w:val="both"/>
                    <w:rPr>
                      <w:sz w:val="22"/>
                      <w:szCs w:val="22"/>
                      <w:lang w:val="pt-BR"/>
                    </w:rPr>
                  </w:pPr>
                  <w:r>
                    <w:rPr>
                      <w:sz w:val="22"/>
                      <w:szCs w:val="22"/>
                      <w:lang w:val="pt-BR"/>
                    </w:rPr>
                    <w:t xml:space="preserve">  </w:t>
                  </w:r>
                  <w:r w:rsidR="00087101" w:rsidRPr="00087101">
                    <w:rPr>
                      <w:sz w:val="22"/>
                      <w:szCs w:val="22"/>
                      <w:lang w:val="pt-BR"/>
                    </w:rPr>
                    <w:t>O (</w:t>
                  </w:r>
                  <w:r w:rsidR="00EF2908" w:rsidRPr="00087101">
                    <w:rPr>
                      <w:sz w:val="22"/>
                      <w:szCs w:val="22"/>
                      <w:lang w:val="pt-BR"/>
                    </w:rPr>
                    <w:t>a) aluno(a) acima identificado(a) requer aproveitamento dos créditos cursados</w:t>
                  </w:r>
                  <w:r w:rsidR="006C0781">
                    <w:rPr>
                      <w:sz w:val="22"/>
                      <w:szCs w:val="22"/>
                      <w:lang w:val="pt-BR"/>
                    </w:rPr>
                    <w:t xml:space="preserve"> na condição de aluno do Mestrado, conforme documentação apresentada abaixo:</w:t>
                  </w:r>
                </w:p>
              </w:tc>
            </w:tr>
          </w:tbl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</w:p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Documentação anexada:</w:t>
            </w:r>
          </w:p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</w:t>
            </w:r>
            <w:r w:rsidR="00194629">
              <w:rPr>
                <w:sz w:val="22"/>
                <w:szCs w:val="22"/>
                <w:lang w:val="pt-BR"/>
              </w:rPr>
              <w:t xml:space="preserve"> </w:t>
            </w:r>
            <w:r w:rsidRPr="00087101">
              <w:rPr>
                <w:sz w:val="22"/>
                <w:szCs w:val="22"/>
                <w:lang w:val="pt-BR"/>
              </w:rPr>
              <w:t>Histórico Escolar</w:t>
            </w:r>
          </w:p>
          <w:p w:rsidR="00EF2908" w:rsidRDefault="00087101" w:rsidP="00211654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 Programa das disciplinas cursadas</w:t>
            </w:r>
            <w:r w:rsidR="00D17200">
              <w:rPr>
                <w:sz w:val="22"/>
                <w:szCs w:val="22"/>
                <w:lang w:val="pt-BR"/>
              </w:rPr>
              <w:t xml:space="preserve"> </w:t>
            </w:r>
          </w:p>
          <w:p w:rsidR="00211654" w:rsidRPr="00211654" w:rsidRDefault="00211654" w:rsidP="00211654">
            <w:pPr>
              <w:ind w:firstLine="318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A95BAC"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BB5237" w:rsidP="00A4496B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r w:rsidRPr="00BB5237">
              <w:rPr>
                <w:sz w:val="24"/>
                <w:lang w:val="pt-BR"/>
              </w:rPr>
              <w:t>NOME DA DISCIPLINA CURSADA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211654" w:rsidP="00A4496B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r>
              <w:rPr>
                <w:sz w:val="24"/>
                <w:lang w:val="pt-BR"/>
              </w:rPr>
              <w:t>CARGA HORÁRIA</w:t>
            </w: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211654" w:rsidP="00BB5237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r>
              <w:rPr>
                <w:sz w:val="24"/>
                <w:lang w:val="pt-BR"/>
              </w:rPr>
              <w:t>CRÉDITOS</w:t>
            </w:r>
          </w:p>
        </w:tc>
      </w:tr>
      <w:tr w:rsidR="00BB5237" w:rsidRPr="00143164" w:rsidTr="00A95BAC">
        <w:trPr>
          <w:trHeight w:val="263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2097687617" w:edGrp="everyone" w:colFirst="0" w:colLast="0"/>
            <w:permStart w:id="1477010210" w:edGrp="everyone" w:colFirst="1" w:colLast="1"/>
            <w:permStart w:id="1828589314" w:edGrp="everyone" w:colFirst="2" w:colLast="2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A95BAC">
        <w:trPr>
          <w:trHeight w:val="269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2043828422" w:edGrp="everyone" w:colFirst="0" w:colLast="0"/>
            <w:permStart w:id="1413491966" w:edGrp="everyone" w:colFirst="1" w:colLast="1"/>
            <w:permStart w:id="417362641" w:edGrp="everyone" w:colFirst="2" w:colLast="2"/>
            <w:permEnd w:id="2097687617"/>
            <w:permEnd w:id="1477010210"/>
            <w:permEnd w:id="1828589314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A95BAC">
        <w:trPr>
          <w:trHeight w:val="204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896935705" w:edGrp="everyone" w:colFirst="0" w:colLast="0"/>
            <w:permStart w:id="989675228" w:edGrp="everyone" w:colFirst="1" w:colLast="1"/>
            <w:permStart w:id="1475758023" w:edGrp="everyone" w:colFirst="2" w:colLast="2"/>
            <w:permEnd w:id="2043828422"/>
            <w:permEnd w:id="1413491966"/>
            <w:permEnd w:id="417362641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A95BAC">
        <w:trPr>
          <w:trHeight w:val="279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167868676" w:edGrp="everyone" w:colFirst="0" w:colLast="0"/>
            <w:permStart w:id="849688280" w:edGrp="everyone" w:colFirst="1" w:colLast="1"/>
            <w:permStart w:id="1394485649" w:edGrp="everyone" w:colFirst="2" w:colLast="2"/>
            <w:permEnd w:id="896935705"/>
            <w:permEnd w:id="989675228"/>
            <w:permEnd w:id="1475758023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A95BAC">
        <w:trPr>
          <w:trHeight w:val="213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663372487" w:edGrp="everyone" w:colFirst="0" w:colLast="0"/>
            <w:permStart w:id="1183538423" w:edGrp="everyone" w:colFirst="1" w:colLast="1"/>
            <w:permStart w:id="23756337" w:edGrp="everyone" w:colFirst="2" w:colLast="2"/>
            <w:permEnd w:id="1167868676"/>
            <w:permEnd w:id="849688280"/>
            <w:permEnd w:id="1394485649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A95BAC">
        <w:trPr>
          <w:trHeight w:val="276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147959328" w:edGrp="everyone" w:colFirst="0" w:colLast="0"/>
            <w:permStart w:id="1100945604" w:edGrp="everyone" w:colFirst="1" w:colLast="1"/>
            <w:permStart w:id="100806221" w:edGrp="everyone" w:colFirst="2" w:colLast="2"/>
            <w:permEnd w:id="1663372487"/>
            <w:permEnd w:id="1183538423"/>
            <w:permEnd w:id="23756337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A95BAC">
        <w:trPr>
          <w:trHeight w:val="223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860059272" w:edGrp="everyone" w:colFirst="0" w:colLast="0"/>
            <w:permStart w:id="1002832840" w:edGrp="everyone" w:colFirst="1" w:colLast="1"/>
            <w:permStart w:id="1836869381" w:edGrp="everyone" w:colFirst="2" w:colLast="2"/>
            <w:permEnd w:id="1147959328"/>
            <w:permEnd w:id="1100945604"/>
            <w:permEnd w:id="100806221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A95BAC">
        <w:trPr>
          <w:trHeight w:val="285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458918811" w:edGrp="everyone" w:colFirst="0" w:colLast="0"/>
            <w:permStart w:id="556091507" w:edGrp="everyone" w:colFirst="1" w:colLast="1"/>
            <w:permStart w:id="920272957" w:edGrp="everyone" w:colFirst="2" w:colLast="2"/>
            <w:permEnd w:id="1860059272"/>
            <w:permEnd w:id="1002832840"/>
            <w:permEnd w:id="1836869381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A95BAC">
        <w:trPr>
          <w:trHeight w:val="361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917121985" w:edGrp="everyone" w:colFirst="0" w:colLast="0"/>
            <w:permStart w:id="331570719" w:edGrp="everyone" w:colFirst="1" w:colLast="1"/>
            <w:permStart w:id="1657102478" w:edGrp="everyone" w:colFirst="2" w:colLast="2"/>
            <w:permEnd w:id="1458918811"/>
            <w:permEnd w:id="556091507"/>
            <w:permEnd w:id="920272957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A95BAC">
        <w:trPr>
          <w:trHeight w:val="267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629749550" w:edGrp="everyone" w:colFirst="0" w:colLast="0"/>
            <w:permStart w:id="1354178870" w:edGrp="everyone" w:colFirst="1" w:colLast="1"/>
            <w:permStart w:id="716591760" w:edGrp="everyone" w:colFirst="2" w:colLast="2"/>
            <w:permEnd w:id="917121985"/>
            <w:permEnd w:id="331570719"/>
            <w:permEnd w:id="1657102478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permEnd w:id="629749550"/>
      <w:permEnd w:id="1354178870"/>
      <w:permEnd w:id="716591760"/>
      <w:tr w:rsidR="00211654" w:rsidRPr="00143164" w:rsidTr="00A95BAC">
        <w:trPr>
          <w:trHeight w:val="267"/>
        </w:trPr>
        <w:tc>
          <w:tcPr>
            <w:tcW w:w="3262" w:type="pct"/>
            <w:gridSpan w:val="8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11654" w:rsidRPr="00143164" w:rsidRDefault="00211654" w:rsidP="00BB5237">
            <w:pPr>
              <w:jc w:val="center"/>
              <w:rPr>
                <w:lang w:val="pt-BR"/>
              </w:rPr>
            </w:pP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1654" w:rsidRPr="00143164" w:rsidRDefault="00211654" w:rsidP="00211654">
            <w:pPr>
              <w:jc w:val="both"/>
              <w:rPr>
                <w:lang w:val="pt-BR"/>
              </w:rPr>
            </w:pPr>
            <w:r w:rsidRPr="00211654">
              <w:rPr>
                <w:sz w:val="22"/>
                <w:lang w:val="pt-BR"/>
              </w:rPr>
              <w:t>Total:</w:t>
            </w:r>
            <w:permStart w:id="1820268387" w:edGrp="everyone"/>
            <w:r>
              <w:rPr>
                <w:sz w:val="22"/>
                <w:lang w:val="pt-BR"/>
              </w:rPr>
              <w:t xml:space="preserve">         </w:t>
            </w:r>
            <w:permEnd w:id="1820268387"/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1654" w:rsidRPr="00143164" w:rsidRDefault="00211654" w:rsidP="00211654">
            <w:pPr>
              <w:rPr>
                <w:lang w:val="pt-BR"/>
              </w:rPr>
            </w:pPr>
            <w:r w:rsidRPr="00211654">
              <w:rPr>
                <w:sz w:val="22"/>
                <w:lang w:val="pt-BR"/>
              </w:rPr>
              <w:t>Total:</w:t>
            </w:r>
            <w:permStart w:id="1533281045" w:edGrp="everyone"/>
            <w:r>
              <w:rPr>
                <w:sz w:val="22"/>
                <w:lang w:val="pt-BR"/>
              </w:rPr>
              <w:t xml:space="preserve">         </w:t>
            </w:r>
            <w:permEnd w:id="1533281045"/>
          </w:p>
        </w:tc>
      </w:tr>
    </w:tbl>
    <w:p w:rsidR="00DE7163" w:rsidRPr="00CE1FE2" w:rsidRDefault="00DE7163" w:rsidP="00A4218F">
      <w:pPr>
        <w:rPr>
          <w:sz w:val="22"/>
          <w:szCs w:val="22"/>
        </w:rPr>
      </w:pPr>
      <w:bookmarkStart w:id="0" w:name="_GoBack"/>
      <w:bookmarkEnd w:id="0"/>
    </w:p>
    <w:sectPr w:rsidR="00DE7163" w:rsidRPr="00CE1FE2" w:rsidSect="00BC7C7B">
      <w:headerReference w:type="default" r:id="rId12"/>
      <w:footerReference w:type="default" r:id="rId13"/>
      <w:pgSz w:w="11906" w:h="16838" w:code="9"/>
      <w:pgMar w:top="80" w:right="1440" w:bottom="426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CC6" w:rsidRDefault="004B7CC6" w:rsidP="00650259">
      <w:pPr>
        <w:spacing w:after="0" w:line="240" w:lineRule="auto"/>
      </w:pPr>
      <w:r>
        <w:separator/>
      </w:r>
    </w:p>
  </w:endnote>
  <w:endnote w:type="continuationSeparator" w:id="0">
    <w:p w:rsidR="004B7CC6" w:rsidRDefault="004B7CC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B8B136-C6F5-49B1-B178-C0A60A73E5A9}"/>
    <w:embedBold r:id="rId2" w:fontKey="{F0AF6122-899A-4EB8-AC15-338E0E89E571}"/>
    <w:embedBoldItalic r:id="rId3" w:fontKey="{19D6CEE8-16FA-468E-8018-FC29010854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8C824AD-7DB5-4597-BC56-1953223057A2}"/>
    <w:embedBold r:id="rId5" w:fontKey="{BB2D5F50-2032-4959-998F-901770B56A7D}"/>
    <w:embedItalic r:id="rId6" w:fontKey="{44D66CAF-2142-4DE0-B07D-31F1B0E80B32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BC83BFB4-F623-4044-85E3-2E8AB4DBA9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59E17BC-74B7-4608-B5D8-D4ABC75663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CC6" w:rsidRDefault="004B7CC6" w:rsidP="00650259">
      <w:pPr>
        <w:spacing w:after="0" w:line="240" w:lineRule="auto"/>
      </w:pPr>
      <w:r>
        <w:separator/>
      </w:r>
    </w:p>
  </w:footnote>
  <w:footnote w:type="continuationSeparator" w:id="0">
    <w:p w:rsidR="004B7CC6" w:rsidRDefault="004B7CC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CF9FA71" wp14:editId="0D097EF2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3" name="Imagem 3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D002FF" w:rsidRDefault="004D61CA" w:rsidP="00751721">
          <w:pPr>
            <w:pStyle w:val="SemEspaamento"/>
            <w:jc w:val="center"/>
            <w:rPr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D002FF">
            <w:rPr>
              <w:rFonts w:ascii="Times New Roman" w:hAnsi="Times New Roman" w:cs="Times New Roman"/>
              <w:sz w:val="20"/>
            </w:rPr>
            <w:t xml:space="preserve"> </w:t>
          </w:r>
          <w:r w:rsidR="00D002FF" w:rsidRPr="00D002FF">
            <w:rPr>
              <w:rFonts w:ascii="Times New Roman" w:hAnsi="Times New Roman" w:cs="Times New Roman"/>
              <w:b/>
              <w:sz w:val="20"/>
            </w:rPr>
            <w:t>EM EDUCAÇÃO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57e1ghurVAa8tg84EQreseCzpy0=" w:salt="0Cmdci1DPlaqgdF6KTBuBw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671E6"/>
    <w:rsid w:val="00076F0F"/>
    <w:rsid w:val="00084253"/>
    <w:rsid w:val="00087101"/>
    <w:rsid w:val="00095BBE"/>
    <w:rsid w:val="000D1F49"/>
    <w:rsid w:val="00132430"/>
    <w:rsid w:val="00143164"/>
    <w:rsid w:val="00161E7B"/>
    <w:rsid w:val="001727CA"/>
    <w:rsid w:val="00194629"/>
    <w:rsid w:val="00211654"/>
    <w:rsid w:val="002551B2"/>
    <w:rsid w:val="002928D0"/>
    <w:rsid w:val="002C56E6"/>
    <w:rsid w:val="002F5396"/>
    <w:rsid w:val="003222E9"/>
    <w:rsid w:val="003269C4"/>
    <w:rsid w:val="003328D5"/>
    <w:rsid w:val="00361E11"/>
    <w:rsid w:val="00371455"/>
    <w:rsid w:val="003B4744"/>
    <w:rsid w:val="003F0847"/>
    <w:rsid w:val="0040090B"/>
    <w:rsid w:val="004019C9"/>
    <w:rsid w:val="0046302A"/>
    <w:rsid w:val="004702C7"/>
    <w:rsid w:val="00483F06"/>
    <w:rsid w:val="00487D2D"/>
    <w:rsid w:val="004B7CC6"/>
    <w:rsid w:val="004D5D62"/>
    <w:rsid w:val="004D61CA"/>
    <w:rsid w:val="00505225"/>
    <w:rsid w:val="005112D0"/>
    <w:rsid w:val="00522F8D"/>
    <w:rsid w:val="00577E06"/>
    <w:rsid w:val="00590C78"/>
    <w:rsid w:val="005A3BF7"/>
    <w:rsid w:val="005E2545"/>
    <w:rsid w:val="005F2035"/>
    <w:rsid w:val="005F7990"/>
    <w:rsid w:val="0063739C"/>
    <w:rsid w:val="00646101"/>
    <w:rsid w:val="00650259"/>
    <w:rsid w:val="006C0781"/>
    <w:rsid w:val="00751721"/>
    <w:rsid w:val="007609C6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E203A"/>
    <w:rsid w:val="0090596C"/>
    <w:rsid w:val="0091229C"/>
    <w:rsid w:val="00940E73"/>
    <w:rsid w:val="0098597D"/>
    <w:rsid w:val="009F619A"/>
    <w:rsid w:val="009F6DDE"/>
    <w:rsid w:val="00A370A8"/>
    <w:rsid w:val="00A4218F"/>
    <w:rsid w:val="00A4496B"/>
    <w:rsid w:val="00A8443F"/>
    <w:rsid w:val="00A95BAC"/>
    <w:rsid w:val="00BB5237"/>
    <w:rsid w:val="00BC7C7B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1FE2"/>
    <w:rsid w:val="00CE6104"/>
    <w:rsid w:val="00CE7918"/>
    <w:rsid w:val="00D002FF"/>
    <w:rsid w:val="00D16163"/>
    <w:rsid w:val="00D17200"/>
    <w:rsid w:val="00D42823"/>
    <w:rsid w:val="00D53B78"/>
    <w:rsid w:val="00DB3FAD"/>
    <w:rsid w:val="00DE7163"/>
    <w:rsid w:val="00E01518"/>
    <w:rsid w:val="00E139C4"/>
    <w:rsid w:val="00E461D1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45380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252F54B-058D-4C2D-852B-2A48794D0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89</Words>
  <Characters>481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2019-08-19T16:52:00Z</dcterms:created>
  <dcterms:modified xsi:type="dcterms:W3CDTF">2019-09-09T19:06:00Z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